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5D52F" w14:textId="77777777" w:rsidR="002D7CB6" w:rsidRPr="007457FF" w:rsidRDefault="002D7CB6" w:rsidP="00595143">
      <w:pPr>
        <w:spacing w:before="120" w:after="0"/>
        <w:ind w:left="709"/>
        <w:rPr>
          <w:rFonts w:cs="Arial"/>
          <w:bCs/>
          <w:color w:val="000000"/>
          <w:sz w:val="96"/>
          <w:szCs w:val="96"/>
          <w:lang w:val="it-IT"/>
        </w:rPr>
      </w:pPr>
    </w:p>
    <w:p w14:paraId="7ED05665" w14:textId="77777777" w:rsidR="00F63D2E" w:rsidRPr="00511D64" w:rsidRDefault="00663058" w:rsidP="00595143">
      <w:pPr>
        <w:spacing w:before="120" w:after="0"/>
        <w:ind w:left="709"/>
        <w:rPr>
          <w:rFonts w:cs="Arial"/>
          <w:bCs/>
          <w:color w:val="000000"/>
          <w:sz w:val="80"/>
          <w:szCs w:val="80"/>
          <w:lang w:val="it-IT"/>
        </w:rPr>
      </w:pPr>
      <w:r w:rsidRPr="00511D64">
        <w:rPr>
          <w:rFonts w:cs="Arial"/>
          <w:bCs/>
          <w:color w:val="000000"/>
          <w:sz w:val="80"/>
          <w:szCs w:val="80"/>
          <w:lang w:val="it-IT"/>
        </w:rPr>
        <w:t>MANUALE PER LA GESTIONE DELLE EMERGENZE</w:t>
      </w:r>
    </w:p>
    <w:p w14:paraId="198F573B" w14:textId="0DA9CC09" w:rsidR="0002385A" w:rsidRPr="00511D64" w:rsidRDefault="00C36F9C" w:rsidP="00595143">
      <w:pPr>
        <w:spacing w:before="120" w:after="0"/>
        <w:ind w:left="709"/>
        <w:rPr>
          <w:b/>
          <w:bCs/>
          <w:color w:val="7F7F7F"/>
          <w:sz w:val="40"/>
          <w:lang w:val="it-IT"/>
        </w:rPr>
      </w:pPr>
      <w:r w:rsidRPr="00511D64">
        <w:rPr>
          <w:noProof/>
          <w:sz w:val="80"/>
          <w:szCs w:val="80"/>
          <w:lang w:val="it-IT" w:eastAsia="de-CH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FF6CDF6" wp14:editId="78486DD0">
                <wp:simplePos x="0" y="0"/>
                <wp:positionH relativeFrom="column">
                  <wp:posOffset>446405</wp:posOffset>
                </wp:positionH>
                <wp:positionV relativeFrom="paragraph">
                  <wp:posOffset>131445</wp:posOffset>
                </wp:positionV>
                <wp:extent cx="7091045" cy="0"/>
                <wp:effectExtent l="0" t="0" r="0" b="0"/>
                <wp:wrapNone/>
                <wp:docPr id="47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8FF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3" o:spid="_x0000_s1026" type="#_x0000_t32" style="position:absolute;margin-left:35.15pt;margin-top:10.35pt;width:558.3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" strokecolor="#c00000"/>
            </w:pict>
          </mc:Fallback>
        </mc:AlternateContent>
      </w:r>
    </w:p>
    <w:p w14:paraId="2B1233B3" w14:textId="77777777" w:rsidR="00434CEF" w:rsidRPr="00511D64" w:rsidRDefault="00663058" w:rsidP="00595143">
      <w:pPr>
        <w:spacing w:before="0" w:after="0"/>
        <w:ind w:left="709"/>
        <w:rPr>
          <w:bCs/>
          <w:color w:val="7F7F7F"/>
          <w:sz w:val="36"/>
          <w:szCs w:val="36"/>
          <w:lang w:val="it-IT"/>
        </w:rPr>
      </w:pPr>
      <w:r w:rsidRPr="00511D64">
        <w:rPr>
          <w:bCs/>
          <w:color w:val="7F7F7F"/>
          <w:sz w:val="36"/>
          <w:szCs w:val="36"/>
          <w:lang w:val="it-IT"/>
        </w:rPr>
        <w:fldChar w:fldCharType="begin">
          <w:ffData>
            <w:name w:val=""/>
            <w:enabled/>
            <w:calcOnExit w:val="0"/>
            <w:textInput>
              <w:default w:val="Impresa"/>
            </w:textInput>
          </w:ffData>
        </w:fldChar>
      </w:r>
      <w:r w:rsidRPr="00511D64">
        <w:rPr>
          <w:bCs/>
          <w:color w:val="7F7F7F"/>
          <w:sz w:val="36"/>
          <w:szCs w:val="36"/>
          <w:lang w:val="it-IT"/>
        </w:rPr>
        <w:instrText xml:space="preserve"> FORMTEXT </w:instrText>
      </w:r>
      <w:r w:rsidRPr="00511D64">
        <w:rPr>
          <w:bCs/>
          <w:color w:val="7F7F7F"/>
          <w:sz w:val="36"/>
          <w:szCs w:val="36"/>
          <w:lang w:val="it-IT"/>
        </w:rPr>
      </w:r>
      <w:r w:rsidRPr="00511D64">
        <w:rPr>
          <w:bCs/>
          <w:color w:val="7F7F7F"/>
          <w:sz w:val="36"/>
          <w:szCs w:val="36"/>
          <w:lang w:val="it-IT"/>
        </w:rPr>
        <w:fldChar w:fldCharType="separate"/>
      </w:r>
      <w:r w:rsidR="005A3940">
        <w:rPr>
          <w:bCs/>
          <w:noProof/>
          <w:color w:val="7F7F7F"/>
          <w:sz w:val="36"/>
          <w:szCs w:val="36"/>
          <w:lang w:val="it-IT"/>
        </w:rPr>
        <w:t>Impresa</w:t>
      </w:r>
      <w:r w:rsidRPr="00511D64">
        <w:rPr>
          <w:bCs/>
          <w:color w:val="7F7F7F"/>
          <w:sz w:val="36"/>
          <w:szCs w:val="36"/>
          <w:lang w:val="it-IT"/>
        </w:rPr>
        <w:fldChar w:fldCharType="end"/>
      </w:r>
    </w:p>
    <w:p w14:paraId="74561584" w14:textId="77777777" w:rsidR="004C7857" w:rsidRPr="00511D64" w:rsidRDefault="00663058" w:rsidP="00595143">
      <w:pPr>
        <w:spacing w:before="0" w:after="0"/>
        <w:ind w:left="709"/>
        <w:rPr>
          <w:bCs/>
          <w:color w:val="7F7F7F"/>
          <w:sz w:val="36"/>
          <w:szCs w:val="36"/>
          <w:lang w:val="it-IT"/>
        </w:rPr>
      </w:pPr>
      <w:r w:rsidRPr="00511D64">
        <w:rPr>
          <w:bCs/>
          <w:color w:val="7F7F7F"/>
          <w:sz w:val="36"/>
          <w:szCs w:val="36"/>
          <w:lang w:val="it-IT"/>
        </w:rPr>
        <w:fldChar w:fldCharType="begin">
          <w:ffData>
            <w:name w:val="Text4"/>
            <w:enabled/>
            <w:calcOnExit w:val="0"/>
            <w:textInput>
              <w:default w:val="Edificio"/>
            </w:textInput>
          </w:ffData>
        </w:fldChar>
      </w:r>
      <w:bookmarkStart w:id="0" w:name="Text4"/>
      <w:r w:rsidRPr="00511D64">
        <w:rPr>
          <w:bCs/>
          <w:color w:val="7F7F7F"/>
          <w:sz w:val="36"/>
          <w:szCs w:val="36"/>
          <w:lang w:val="it-IT"/>
        </w:rPr>
        <w:instrText xml:space="preserve"> FORMTEXT </w:instrText>
      </w:r>
      <w:r w:rsidRPr="00511D64">
        <w:rPr>
          <w:bCs/>
          <w:color w:val="7F7F7F"/>
          <w:sz w:val="36"/>
          <w:szCs w:val="36"/>
          <w:lang w:val="it-IT"/>
        </w:rPr>
      </w:r>
      <w:r w:rsidRPr="00511D64">
        <w:rPr>
          <w:bCs/>
          <w:color w:val="7F7F7F"/>
          <w:sz w:val="36"/>
          <w:szCs w:val="36"/>
          <w:lang w:val="it-IT"/>
        </w:rPr>
        <w:fldChar w:fldCharType="separate"/>
      </w:r>
      <w:r w:rsidR="005A3940">
        <w:rPr>
          <w:bCs/>
          <w:noProof/>
          <w:color w:val="7F7F7F"/>
          <w:sz w:val="36"/>
          <w:szCs w:val="36"/>
          <w:lang w:val="it-IT"/>
        </w:rPr>
        <w:t>Edificio</w:t>
      </w:r>
      <w:r w:rsidRPr="00511D64">
        <w:rPr>
          <w:bCs/>
          <w:color w:val="7F7F7F"/>
          <w:sz w:val="36"/>
          <w:szCs w:val="36"/>
          <w:lang w:val="it-IT"/>
        </w:rPr>
        <w:fldChar w:fldCharType="end"/>
      </w:r>
      <w:bookmarkEnd w:id="0"/>
    </w:p>
    <w:p w14:paraId="258471B3" w14:textId="77777777" w:rsidR="004C7857" w:rsidRPr="00511D64" w:rsidRDefault="00663058" w:rsidP="002D2518">
      <w:pPr>
        <w:tabs>
          <w:tab w:val="left" w:pos="2925"/>
        </w:tabs>
        <w:spacing w:before="0" w:after="0"/>
        <w:ind w:left="709"/>
        <w:rPr>
          <w:bCs/>
          <w:color w:val="7F7F7F"/>
          <w:sz w:val="36"/>
          <w:szCs w:val="36"/>
          <w:lang w:val="it-IT"/>
        </w:rPr>
      </w:pPr>
      <w:r w:rsidRPr="00511D64">
        <w:rPr>
          <w:bCs/>
          <w:color w:val="7F7F7F"/>
          <w:sz w:val="36"/>
          <w:szCs w:val="36"/>
          <w:lang w:val="it-IT"/>
        </w:rPr>
        <w:fldChar w:fldCharType="begin">
          <w:ffData>
            <w:name w:val="Text3"/>
            <w:enabled/>
            <w:calcOnExit w:val="0"/>
            <w:textInput>
              <w:default w:val="Via"/>
            </w:textInput>
          </w:ffData>
        </w:fldChar>
      </w:r>
      <w:bookmarkStart w:id="1" w:name="Text3"/>
      <w:r w:rsidRPr="00511D64">
        <w:rPr>
          <w:bCs/>
          <w:color w:val="7F7F7F"/>
          <w:sz w:val="36"/>
          <w:szCs w:val="36"/>
          <w:lang w:val="it-IT"/>
        </w:rPr>
        <w:instrText xml:space="preserve"> FORMTEXT </w:instrText>
      </w:r>
      <w:r w:rsidRPr="00511D64">
        <w:rPr>
          <w:bCs/>
          <w:color w:val="7F7F7F"/>
          <w:sz w:val="36"/>
          <w:szCs w:val="36"/>
          <w:lang w:val="it-IT"/>
        </w:rPr>
      </w:r>
      <w:r w:rsidRPr="00511D64">
        <w:rPr>
          <w:bCs/>
          <w:color w:val="7F7F7F"/>
          <w:sz w:val="36"/>
          <w:szCs w:val="36"/>
          <w:lang w:val="it-IT"/>
        </w:rPr>
        <w:fldChar w:fldCharType="separate"/>
      </w:r>
      <w:r w:rsidR="005A3940">
        <w:rPr>
          <w:bCs/>
          <w:noProof/>
          <w:color w:val="7F7F7F"/>
          <w:sz w:val="36"/>
          <w:szCs w:val="36"/>
          <w:lang w:val="it-IT"/>
        </w:rPr>
        <w:t>Via</w:t>
      </w:r>
      <w:r w:rsidRPr="00511D64">
        <w:rPr>
          <w:bCs/>
          <w:color w:val="7F7F7F"/>
          <w:sz w:val="36"/>
          <w:szCs w:val="36"/>
          <w:lang w:val="it-IT"/>
        </w:rPr>
        <w:fldChar w:fldCharType="end"/>
      </w:r>
      <w:bookmarkEnd w:id="1"/>
      <w:r w:rsidR="004C7857" w:rsidRPr="00511D64">
        <w:rPr>
          <w:bCs/>
          <w:color w:val="7F7F7F"/>
          <w:sz w:val="36"/>
          <w:szCs w:val="36"/>
          <w:lang w:val="it-IT"/>
        </w:rPr>
        <w:t xml:space="preserve"> </w:t>
      </w:r>
      <w:r w:rsidR="002D2518">
        <w:rPr>
          <w:bCs/>
          <w:color w:val="7F7F7F"/>
          <w:sz w:val="36"/>
          <w:szCs w:val="36"/>
          <w:lang w:val="it-IT"/>
        </w:rPr>
        <w:tab/>
      </w:r>
    </w:p>
    <w:p w14:paraId="650AA688" w14:textId="77777777" w:rsidR="00434CEF" w:rsidRPr="00511D64" w:rsidRDefault="00663058" w:rsidP="00595143">
      <w:pPr>
        <w:spacing w:before="0" w:after="0"/>
        <w:ind w:left="709"/>
        <w:rPr>
          <w:color w:val="7F7F7F"/>
          <w:sz w:val="36"/>
          <w:szCs w:val="36"/>
          <w:lang w:val="it-IT"/>
        </w:rPr>
      </w:pPr>
      <w:r w:rsidRPr="00511D64">
        <w:rPr>
          <w:bCs/>
          <w:color w:val="7F7F7F"/>
          <w:sz w:val="36"/>
          <w:szCs w:val="36"/>
          <w:lang w:val="it-IT"/>
        </w:rPr>
        <w:fldChar w:fldCharType="begin">
          <w:ffData>
            <w:name w:val="Text1"/>
            <w:enabled/>
            <w:calcOnExit w:val="0"/>
            <w:textInput>
              <w:default w:val="NLP"/>
            </w:textInput>
          </w:ffData>
        </w:fldChar>
      </w:r>
      <w:bookmarkStart w:id="2" w:name="Text1"/>
      <w:r w:rsidRPr="00511D64">
        <w:rPr>
          <w:bCs/>
          <w:color w:val="7F7F7F"/>
          <w:sz w:val="36"/>
          <w:szCs w:val="36"/>
          <w:lang w:val="it-IT"/>
        </w:rPr>
        <w:instrText xml:space="preserve"> FORMTEXT </w:instrText>
      </w:r>
      <w:r w:rsidRPr="00511D64">
        <w:rPr>
          <w:bCs/>
          <w:color w:val="7F7F7F"/>
          <w:sz w:val="36"/>
          <w:szCs w:val="36"/>
          <w:lang w:val="it-IT"/>
        </w:rPr>
      </w:r>
      <w:r w:rsidRPr="00511D64">
        <w:rPr>
          <w:bCs/>
          <w:color w:val="7F7F7F"/>
          <w:sz w:val="36"/>
          <w:szCs w:val="36"/>
          <w:lang w:val="it-IT"/>
        </w:rPr>
        <w:fldChar w:fldCharType="separate"/>
      </w:r>
      <w:r w:rsidR="005A3940">
        <w:rPr>
          <w:bCs/>
          <w:noProof/>
          <w:color w:val="7F7F7F"/>
          <w:sz w:val="36"/>
          <w:szCs w:val="36"/>
          <w:lang w:val="it-IT"/>
        </w:rPr>
        <w:t>NLP</w:t>
      </w:r>
      <w:r w:rsidRPr="00511D64">
        <w:rPr>
          <w:bCs/>
          <w:color w:val="7F7F7F"/>
          <w:sz w:val="36"/>
          <w:szCs w:val="36"/>
          <w:lang w:val="it-IT"/>
        </w:rPr>
        <w:fldChar w:fldCharType="end"/>
      </w:r>
      <w:bookmarkEnd w:id="2"/>
      <w:r w:rsidR="004C7857" w:rsidRPr="00511D64">
        <w:rPr>
          <w:bCs/>
          <w:color w:val="7F7F7F"/>
          <w:sz w:val="36"/>
          <w:szCs w:val="36"/>
          <w:lang w:val="it-IT"/>
        </w:rPr>
        <w:t xml:space="preserve"> </w:t>
      </w:r>
      <w:r w:rsidRPr="00511D64">
        <w:rPr>
          <w:bCs/>
          <w:color w:val="7F7F7F"/>
          <w:sz w:val="36"/>
          <w:szCs w:val="36"/>
          <w:lang w:val="it-IT"/>
        </w:rPr>
        <w:fldChar w:fldCharType="begin">
          <w:ffData>
            <w:name w:val="Text2"/>
            <w:enabled/>
            <w:calcOnExit w:val="0"/>
            <w:textInput>
              <w:default w:val="Luogo"/>
            </w:textInput>
          </w:ffData>
        </w:fldChar>
      </w:r>
      <w:bookmarkStart w:id="3" w:name="Text2"/>
      <w:r w:rsidRPr="00511D64">
        <w:rPr>
          <w:bCs/>
          <w:color w:val="7F7F7F"/>
          <w:sz w:val="36"/>
          <w:szCs w:val="36"/>
          <w:lang w:val="it-IT"/>
        </w:rPr>
        <w:instrText xml:space="preserve"> FORMTEXT </w:instrText>
      </w:r>
      <w:r w:rsidRPr="00511D64">
        <w:rPr>
          <w:bCs/>
          <w:color w:val="7F7F7F"/>
          <w:sz w:val="36"/>
          <w:szCs w:val="36"/>
          <w:lang w:val="it-IT"/>
        </w:rPr>
      </w:r>
      <w:r w:rsidRPr="00511D64">
        <w:rPr>
          <w:bCs/>
          <w:color w:val="7F7F7F"/>
          <w:sz w:val="36"/>
          <w:szCs w:val="36"/>
          <w:lang w:val="it-IT"/>
        </w:rPr>
        <w:fldChar w:fldCharType="separate"/>
      </w:r>
      <w:r w:rsidR="005A3940">
        <w:rPr>
          <w:bCs/>
          <w:noProof/>
          <w:color w:val="7F7F7F"/>
          <w:sz w:val="36"/>
          <w:szCs w:val="36"/>
          <w:lang w:val="it-IT"/>
        </w:rPr>
        <w:t>Luogo</w:t>
      </w:r>
      <w:r w:rsidRPr="00511D64">
        <w:rPr>
          <w:bCs/>
          <w:color w:val="7F7F7F"/>
          <w:sz w:val="36"/>
          <w:szCs w:val="36"/>
          <w:lang w:val="it-IT"/>
        </w:rPr>
        <w:fldChar w:fldCharType="end"/>
      </w:r>
      <w:bookmarkEnd w:id="3"/>
    </w:p>
    <w:p w14:paraId="64A3ACAF" w14:textId="77777777" w:rsidR="002D7CB6" w:rsidRPr="00511D64" w:rsidRDefault="002D7CB6" w:rsidP="00595143">
      <w:pPr>
        <w:pStyle w:val="Abteilung"/>
        <w:spacing w:before="0" w:after="0"/>
        <w:ind w:left="709"/>
        <w:rPr>
          <w:lang w:val="it-IT"/>
        </w:rPr>
      </w:pPr>
    </w:p>
    <w:p w14:paraId="7624AA62" w14:textId="77777777" w:rsidR="002D7CB6" w:rsidRPr="00511D64" w:rsidRDefault="002D7CB6" w:rsidP="00595143">
      <w:pPr>
        <w:ind w:left="709"/>
        <w:rPr>
          <w:lang w:val="it-IT"/>
        </w:rPr>
      </w:pPr>
    </w:p>
    <w:p w14:paraId="77A9789F" w14:textId="77777777" w:rsidR="002D7CB6" w:rsidRPr="00511D64" w:rsidRDefault="002D7CB6" w:rsidP="00026ADA">
      <w:pPr>
        <w:pStyle w:val="Abteilung"/>
        <w:spacing w:before="0" w:after="0"/>
        <w:rPr>
          <w:lang w:val="it-IT"/>
        </w:rPr>
      </w:pPr>
    </w:p>
    <w:p w14:paraId="3B8551E4" w14:textId="00FBBACD" w:rsidR="00657AAF" w:rsidRPr="00511D64" w:rsidRDefault="00C36F9C">
      <w:pPr>
        <w:pStyle w:val="Abteilung"/>
        <w:spacing w:before="0" w:after="0"/>
        <w:rPr>
          <w:caps/>
          <w:color w:val="000000"/>
          <w:sz w:val="64"/>
          <w:lang w:val="it-IT"/>
        </w:rPr>
      </w:pPr>
      <w:r w:rsidRPr="00511D64">
        <w:rPr>
          <w:noProof/>
          <w:lang w:val="it-IT"/>
        </w:rPr>
        <w:drawing>
          <wp:anchor distT="0" distB="0" distL="114300" distR="114300" simplePos="0" relativeHeight="251649536" behindDoc="1" locked="0" layoutInCell="1" allowOverlap="1" wp14:anchorId="1A4852FA" wp14:editId="78E4EA41">
            <wp:simplePos x="0" y="0"/>
            <wp:positionH relativeFrom="column">
              <wp:posOffset>-720090</wp:posOffset>
            </wp:positionH>
            <wp:positionV relativeFrom="paragraph">
              <wp:posOffset>582295</wp:posOffset>
            </wp:positionV>
            <wp:extent cx="7571105" cy="4132580"/>
            <wp:effectExtent l="0" t="0" r="0" b="0"/>
            <wp:wrapTight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ight>
            <wp:docPr id="616" name="Bild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57" w:rsidRPr="00511D64">
        <w:rPr>
          <w:lang w:val="it-IT"/>
        </w:rPr>
        <w:br w:type="page"/>
      </w:r>
      <w:r w:rsidR="00663058" w:rsidRPr="00511D64">
        <w:rPr>
          <w:caps/>
          <w:color w:val="000000"/>
          <w:sz w:val="64"/>
          <w:lang w:val="it-IT"/>
        </w:rPr>
        <w:lastRenderedPageBreak/>
        <w:t xml:space="preserve">REGOLE DA SEGUIRE IN </w:t>
      </w:r>
      <w:r w:rsidR="00A33E91">
        <w:rPr>
          <w:caps/>
          <w:color w:val="000000"/>
          <w:sz w:val="64"/>
          <w:lang w:val="it-IT"/>
        </w:rPr>
        <w:br/>
      </w:r>
      <w:r w:rsidR="00663058" w:rsidRPr="00511D64">
        <w:rPr>
          <w:caps/>
          <w:color w:val="000000"/>
          <w:sz w:val="64"/>
          <w:lang w:val="it-IT"/>
        </w:rPr>
        <w:t>CASO DI ALLARME</w:t>
      </w:r>
    </w:p>
    <w:p w14:paraId="04A3617D" w14:textId="76A4D825" w:rsidR="00B46DD0" w:rsidRPr="00511D64" w:rsidRDefault="00C36F9C">
      <w:pPr>
        <w:pStyle w:val="Abteilung"/>
        <w:spacing w:before="0" w:after="0"/>
        <w:rPr>
          <w:caps/>
          <w:color w:val="000000"/>
          <w:lang w:val="it-IT"/>
        </w:rPr>
      </w:pPr>
      <w:r w:rsidRPr="00511D64">
        <w:rPr>
          <w:caps/>
          <w:noProof/>
          <w:color w:val="000000"/>
          <w:lang w:val="it-IT" w:eastAsia="de-C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A3F6EB" wp14:editId="79A629F7">
                <wp:simplePos x="0" y="0"/>
                <wp:positionH relativeFrom="column">
                  <wp:posOffset>15875</wp:posOffset>
                </wp:positionH>
                <wp:positionV relativeFrom="paragraph">
                  <wp:posOffset>17780</wp:posOffset>
                </wp:positionV>
                <wp:extent cx="7091045" cy="0"/>
                <wp:effectExtent l="0" t="0" r="0" b="0"/>
                <wp:wrapNone/>
                <wp:docPr id="46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FB41" id="AutoShape 545" o:spid="_x0000_s1026" type="#_x0000_t32" style="position:absolute;margin-left:1.25pt;margin-top:1.4pt;width:558.3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" strokecolor="#c00000"/>
            </w:pict>
          </mc:Fallback>
        </mc:AlternateContent>
      </w:r>
    </w:p>
    <w:tbl>
      <w:tblPr>
        <w:tblW w:w="8574" w:type="dxa"/>
        <w:tblInd w:w="7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6873"/>
      </w:tblGrid>
      <w:tr w:rsidR="00B365C7" w:rsidRPr="00511D64" w14:paraId="27AA309A" w14:textId="77777777" w:rsidTr="00A5083C">
        <w:tblPrEx>
          <w:tblCellMar>
            <w:top w:w="0" w:type="dxa"/>
            <w:bottom w:w="0" w:type="dxa"/>
          </w:tblCellMar>
        </w:tblPrEx>
        <w:trPr>
          <w:cantSplit/>
          <w:trHeight w:val="307"/>
        </w:trPr>
        <w:tc>
          <w:tcPr>
            <w:tcW w:w="1701" w:type="dxa"/>
          </w:tcPr>
          <w:p w14:paraId="0ADF9ABB" w14:textId="00630C94" w:rsidR="00B365C7" w:rsidRPr="00511D64" w:rsidRDefault="00C36F9C" w:rsidP="00B365C7">
            <w:pPr>
              <w:pStyle w:val="TabellentextF3"/>
              <w:spacing w:before="120" w:after="120" w:line="312" w:lineRule="auto"/>
              <w:ind w:left="216" w:hanging="1"/>
              <w:rPr>
                <w:bCs/>
                <w:sz w:val="24"/>
                <w:lang w:val="it-IT"/>
              </w:rPr>
            </w:pPr>
            <w:r w:rsidRPr="00511D64">
              <w:rPr>
                <w:bCs/>
                <w:noProof/>
                <w:sz w:val="24"/>
                <w:lang w:val="it-IT"/>
              </w:rPr>
              <w:drawing>
                <wp:inline distT="0" distB="0" distL="0" distR="0" wp14:anchorId="1DFDEDDD" wp14:editId="77653304">
                  <wp:extent cx="736600" cy="7366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</w:tcPr>
          <w:p w14:paraId="3F3FB2C1" w14:textId="77777777" w:rsidR="00B365C7" w:rsidRPr="00511D64" w:rsidRDefault="00B365C7" w:rsidP="00B365C7">
            <w:pPr>
              <w:pStyle w:val="TabellentextF3"/>
              <w:spacing w:before="240" w:after="0"/>
              <w:ind w:left="187"/>
              <w:rPr>
                <w:bCs/>
                <w:sz w:val="24"/>
                <w:lang w:val="it-IT"/>
              </w:rPr>
            </w:pPr>
            <w:r w:rsidRPr="00511D64">
              <w:rPr>
                <w:b/>
                <w:bCs/>
                <w:color w:val="FF0000"/>
                <w:sz w:val="32"/>
                <w:lang w:val="it-IT"/>
              </w:rPr>
              <w:t>1.</w:t>
            </w:r>
            <w:r w:rsidRPr="00511D64">
              <w:rPr>
                <w:b/>
                <w:bCs/>
                <w:color w:val="FF0000"/>
                <w:sz w:val="24"/>
                <w:lang w:val="it-IT"/>
              </w:rPr>
              <w:t xml:space="preserve"> </w:t>
            </w:r>
            <w:r w:rsidR="00663058" w:rsidRPr="00511D64">
              <w:rPr>
                <w:b/>
                <w:bCs/>
                <w:caps/>
                <w:color w:val="FF0000"/>
                <w:sz w:val="32"/>
                <w:lang w:val="it-IT"/>
              </w:rPr>
              <w:t>OSSERVARE</w:t>
            </w:r>
          </w:p>
          <w:p w14:paraId="09B96025" w14:textId="77777777" w:rsidR="00B365C7" w:rsidRPr="00511D64" w:rsidRDefault="00663058" w:rsidP="00663058">
            <w:pPr>
              <w:pStyle w:val="TabellentextF3"/>
              <w:numPr>
                <w:ilvl w:val="0"/>
                <w:numId w:val="40"/>
              </w:numPr>
              <w:spacing w:before="120" w:after="120" w:line="312" w:lineRule="auto"/>
              <w:ind w:left="781"/>
              <w:rPr>
                <w:bCs/>
                <w:sz w:val="24"/>
                <w:lang w:val="it-IT"/>
              </w:rPr>
            </w:pPr>
            <w:r w:rsidRPr="00511D64">
              <w:rPr>
                <w:bCs/>
                <w:lang w:val="it-IT"/>
              </w:rPr>
              <w:t>Mantenere la calma e farsi un’idea generale della               situazione</w:t>
            </w:r>
          </w:p>
        </w:tc>
      </w:tr>
      <w:tr w:rsidR="00B365C7" w:rsidRPr="00511D64" w14:paraId="71050A27" w14:textId="77777777" w:rsidTr="00A5083C">
        <w:tblPrEx>
          <w:tblCellMar>
            <w:top w:w="0" w:type="dxa"/>
            <w:bottom w:w="0" w:type="dxa"/>
          </w:tblCellMar>
        </w:tblPrEx>
        <w:trPr>
          <w:cantSplit/>
          <w:trHeight w:val="569"/>
        </w:trPr>
        <w:tc>
          <w:tcPr>
            <w:tcW w:w="1701" w:type="dxa"/>
          </w:tcPr>
          <w:p w14:paraId="47175086" w14:textId="67451A5F" w:rsidR="00B365C7" w:rsidRPr="00511D64" w:rsidRDefault="00C36F9C" w:rsidP="00B365C7">
            <w:pPr>
              <w:pStyle w:val="TabellentextF3"/>
              <w:spacing w:before="120" w:after="0" w:line="312" w:lineRule="auto"/>
              <w:ind w:left="216" w:hanging="1"/>
              <w:rPr>
                <w:bCs/>
                <w:sz w:val="24"/>
                <w:lang w:val="it-IT"/>
              </w:rPr>
            </w:pPr>
            <w:r w:rsidRPr="00511D64">
              <w:rPr>
                <w:bCs/>
                <w:noProof/>
                <w:sz w:val="24"/>
                <w:lang w:val="it-IT"/>
              </w:rPr>
              <w:drawing>
                <wp:inline distT="0" distB="0" distL="0" distR="0" wp14:anchorId="319AF015" wp14:editId="65AE3571">
                  <wp:extent cx="736600" cy="73660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</w:tcPr>
          <w:p w14:paraId="6478F095" w14:textId="77777777" w:rsidR="00B365C7" w:rsidRPr="00511D64" w:rsidRDefault="00B365C7" w:rsidP="00B365C7">
            <w:pPr>
              <w:pStyle w:val="TabellentextF3"/>
              <w:spacing w:before="240" w:after="0"/>
              <w:ind w:left="187"/>
              <w:rPr>
                <w:bCs/>
                <w:sz w:val="24"/>
                <w:lang w:val="it-IT"/>
              </w:rPr>
            </w:pPr>
            <w:r w:rsidRPr="00511D64">
              <w:rPr>
                <w:b/>
                <w:bCs/>
                <w:color w:val="FF0000"/>
                <w:sz w:val="32"/>
                <w:lang w:val="it-IT"/>
              </w:rPr>
              <w:t>2</w:t>
            </w:r>
            <w:r w:rsidRPr="00511D64">
              <w:rPr>
                <w:b/>
                <w:bCs/>
                <w:caps/>
                <w:color w:val="FF0000"/>
                <w:sz w:val="32"/>
                <w:lang w:val="it-IT"/>
              </w:rPr>
              <w:t xml:space="preserve">. </w:t>
            </w:r>
            <w:r w:rsidR="00663058" w:rsidRPr="00511D64">
              <w:rPr>
                <w:b/>
                <w:bCs/>
                <w:caps/>
                <w:color w:val="FF0000"/>
                <w:sz w:val="32"/>
                <w:lang w:val="it-IT"/>
              </w:rPr>
              <w:t>riflettere</w:t>
            </w:r>
          </w:p>
          <w:p w14:paraId="0EB25E0C" w14:textId="77777777" w:rsidR="00B365C7" w:rsidRPr="00511D64" w:rsidRDefault="00663058" w:rsidP="00663058">
            <w:pPr>
              <w:pStyle w:val="TabellentextF3"/>
              <w:numPr>
                <w:ilvl w:val="0"/>
                <w:numId w:val="39"/>
              </w:numPr>
              <w:spacing w:before="120" w:after="0" w:line="312" w:lineRule="auto"/>
              <w:rPr>
                <w:bCs/>
                <w:lang w:val="it-IT"/>
              </w:rPr>
            </w:pPr>
            <w:r w:rsidRPr="00511D64">
              <w:rPr>
                <w:bCs/>
                <w:lang w:val="it-IT"/>
              </w:rPr>
              <w:t>Prima degli immobili, proteggere se stessi!</w:t>
            </w:r>
          </w:p>
          <w:p w14:paraId="6BCEA4A2" w14:textId="77777777" w:rsidR="00B365C7" w:rsidRPr="00511D64" w:rsidRDefault="00663058" w:rsidP="00347096">
            <w:pPr>
              <w:pStyle w:val="TabellentextF3"/>
              <w:numPr>
                <w:ilvl w:val="0"/>
                <w:numId w:val="39"/>
              </w:numPr>
              <w:spacing w:before="0" w:after="0" w:line="312" w:lineRule="auto"/>
              <w:rPr>
                <w:bCs/>
                <w:lang w:val="it-IT"/>
              </w:rPr>
            </w:pPr>
            <w:r w:rsidRPr="00511D64">
              <w:rPr>
                <w:bCs/>
                <w:lang w:val="it-IT"/>
              </w:rPr>
              <w:t>Identificare il pericolo</w:t>
            </w:r>
          </w:p>
          <w:p w14:paraId="718ED67B" w14:textId="77777777" w:rsidR="00B365C7" w:rsidRPr="00511D64" w:rsidRDefault="00663058" w:rsidP="00347096">
            <w:pPr>
              <w:pStyle w:val="TabellentextF3"/>
              <w:numPr>
                <w:ilvl w:val="0"/>
                <w:numId w:val="39"/>
              </w:numPr>
              <w:spacing w:before="0" w:after="0" w:line="312" w:lineRule="auto"/>
              <w:rPr>
                <w:bCs/>
                <w:lang w:val="it-IT"/>
              </w:rPr>
            </w:pPr>
            <w:r w:rsidRPr="00511D64">
              <w:rPr>
                <w:bCs/>
                <w:lang w:val="it-IT"/>
              </w:rPr>
              <w:t>Consultare il presente manuale</w:t>
            </w:r>
          </w:p>
          <w:p w14:paraId="0FC721CD" w14:textId="77777777" w:rsidR="00B365C7" w:rsidRPr="00511D64" w:rsidRDefault="00480765" w:rsidP="00663058">
            <w:pPr>
              <w:pStyle w:val="TabellentextF3"/>
              <w:numPr>
                <w:ilvl w:val="0"/>
                <w:numId w:val="39"/>
              </w:numPr>
              <w:spacing w:before="0" w:after="0" w:line="312" w:lineRule="auto"/>
              <w:rPr>
                <w:bCs/>
                <w:color w:val="FF0000"/>
                <w:lang w:val="it-IT"/>
              </w:rPr>
            </w:pPr>
            <w:hyperlink w:anchor="Text22" w:history="1">
              <w:r w:rsidR="00663058" w:rsidRPr="00480765">
                <w:rPr>
                  <w:rStyle w:val="Hyperlink"/>
                  <w:color w:val="FF0000"/>
                  <w:lang w:val="it-IT"/>
                </w:rPr>
                <w:t>I numeri d’e</w:t>
              </w:r>
              <w:r w:rsidR="00663058" w:rsidRPr="00480765">
                <w:rPr>
                  <w:rStyle w:val="Hyperlink"/>
                  <w:color w:val="FF0000"/>
                  <w:lang w:val="it-IT"/>
                </w:rPr>
                <w:t>m</w:t>
              </w:r>
              <w:r w:rsidR="00663058" w:rsidRPr="00480765">
                <w:rPr>
                  <w:rStyle w:val="Hyperlink"/>
                  <w:color w:val="FF0000"/>
                  <w:lang w:val="it-IT"/>
                </w:rPr>
                <w:t xml:space="preserve">ergenza si trovano </w:t>
              </w:r>
              <w:r w:rsidR="000A27B0" w:rsidRPr="00480765">
                <w:rPr>
                  <w:rStyle w:val="Hyperlink"/>
                  <w:color w:val="FF0000"/>
                  <w:lang w:val="it-IT"/>
                </w:rPr>
                <w:t>alla fine del manuale</w:t>
              </w:r>
            </w:hyperlink>
            <w:r w:rsidR="00663058" w:rsidRPr="00A33E91">
              <w:rPr>
                <w:rStyle w:val="Hyperlink"/>
                <w:color w:val="FF0000"/>
                <w:u w:val="none"/>
                <w:lang w:val="it-IT"/>
              </w:rPr>
              <w:t>.</w:t>
            </w:r>
            <w:hyperlink w:anchor="Notfallnummern" w:history="1">
              <w:r w:rsidR="009A4402" w:rsidRPr="00511D64">
                <w:rPr>
                  <w:rStyle w:val="Hyperlink"/>
                  <w:bCs/>
                  <w:color w:val="FF0000"/>
                  <w:u w:val="none"/>
                  <w:lang w:val="it-IT"/>
                </w:rPr>
                <w:sym w:font="Webdings" w:char="F0EB"/>
              </w:r>
            </w:hyperlink>
          </w:p>
          <w:p w14:paraId="6568655A" w14:textId="77777777" w:rsidR="00B365C7" w:rsidRPr="00511D64" w:rsidRDefault="00663058" w:rsidP="00663058">
            <w:pPr>
              <w:pStyle w:val="TabellentextF3"/>
              <w:numPr>
                <w:ilvl w:val="0"/>
                <w:numId w:val="39"/>
              </w:numPr>
              <w:spacing w:before="0" w:after="120" w:line="312" w:lineRule="auto"/>
              <w:rPr>
                <w:bCs/>
                <w:lang w:val="it-IT"/>
              </w:rPr>
            </w:pPr>
            <w:r w:rsidRPr="00511D64">
              <w:rPr>
                <w:bCs/>
                <w:lang w:val="it-IT"/>
              </w:rPr>
              <w:t>Intervenire seguendo le indicazioni contenute nel manuale</w:t>
            </w:r>
          </w:p>
        </w:tc>
      </w:tr>
      <w:tr w:rsidR="00B365C7" w:rsidRPr="00511D64" w14:paraId="45F95BAA" w14:textId="77777777" w:rsidTr="00A5083C">
        <w:tblPrEx>
          <w:tblCellMar>
            <w:top w:w="0" w:type="dxa"/>
            <w:bottom w:w="0" w:type="dxa"/>
          </w:tblCellMar>
        </w:tblPrEx>
        <w:trPr>
          <w:cantSplit/>
          <w:trHeight w:val="1238"/>
        </w:trPr>
        <w:tc>
          <w:tcPr>
            <w:tcW w:w="1701" w:type="dxa"/>
          </w:tcPr>
          <w:p w14:paraId="69637FEA" w14:textId="51BE6817" w:rsidR="00B365C7" w:rsidRPr="00511D64" w:rsidRDefault="00C36F9C" w:rsidP="00B365C7">
            <w:pPr>
              <w:pStyle w:val="TabellentextF3"/>
              <w:tabs>
                <w:tab w:val="left" w:pos="1915"/>
              </w:tabs>
              <w:spacing w:before="120" w:after="0" w:line="312" w:lineRule="auto"/>
              <w:ind w:left="216" w:hanging="1"/>
              <w:rPr>
                <w:bCs/>
                <w:sz w:val="24"/>
                <w:lang w:val="it-IT"/>
              </w:rPr>
            </w:pPr>
            <w:r w:rsidRPr="00511D64">
              <w:rPr>
                <w:bCs/>
                <w:noProof/>
                <w:sz w:val="24"/>
                <w:lang w:val="it-IT"/>
              </w:rPr>
              <w:drawing>
                <wp:inline distT="0" distB="0" distL="0" distR="0" wp14:anchorId="1FF92355" wp14:editId="2AC48F69">
                  <wp:extent cx="736600" cy="73660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</w:tcPr>
          <w:p w14:paraId="292F16B1" w14:textId="77777777" w:rsidR="00B365C7" w:rsidRPr="00511D64" w:rsidRDefault="00B365C7" w:rsidP="00B365C7">
            <w:pPr>
              <w:pStyle w:val="TabellentextF3"/>
              <w:tabs>
                <w:tab w:val="left" w:pos="1915"/>
              </w:tabs>
              <w:spacing w:before="240" w:after="0"/>
              <w:ind w:left="187"/>
              <w:rPr>
                <w:bCs/>
                <w:sz w:val="24"/>
                <w:lang w:val="it-IT"/>
              </w:rPr>
            </w:pPr>
            <w:r w:rsidRPr="00511D64">
              <w:rPr>
                <w:b/>
                <w:bCs/>
                <w:color w:val="FF0000"/>
                <w:sz w:val="32"/>
                <w:lang w:val="it-IT"/>
              </w:rPr>
              <w:t xml:space="preserve">3. </w:t>
            </w:r>
            <w:r w:rsidR="00EF13B5" w:rsidRPr="00511D64">
              <w:rPr>
                <w:b/>
                <w:bCs/>
                <w:caps/>
                <w:color w:val="FF0000"/>
                <w:sz w:val="32"/>
                <w:lang w:val="it-IT"/>
              </w:rPr>
              <w:t>AGIRE</w:t>
            </w:r>
          </w:p>
          <w:p w14:paraId="0E86403F" w14:textId="77777777" w:rsidR="00B365C7" w:rsidRPr="00511D64" w:rsidRDefault="00D460A2" w:rsidP="00347096">
            <w:pPr>
              <w:pStyle w:val="TabellentextF3"/>
              <w:numPr>
                <w:ilvl w:val="0"/>
                <w:numId w:val="38"/>
              </w:numPr>
              <w:spacing w:before="120" w:after="0" w:line="312" w:lineRule="auto"/>
              <w:ind w:hanging="248"/>
              <w:rPr>
                <w:bCs/>
                <w:lang w:val="it-IT"/>
              </w:rPr>
            </w:pPr>
            <w:r w:rsidRPr="00511D64">
              <w:rPr>
                <w:color w:val="231F20"/>
                <w:spacing w:val="2"/>
                <w:lang w:val="it-IT"/>
              </w:rPr>
              <w:t>La priorità numero uno è proteggere e/o salvare le persone</w:t>
            </w:r>
            <w:r w:rsidR="00B365C7" w:rsidRPr="00511D64">
              <w:rPr>
                <w:bCs/>
                <w:lang w:val="it-IT"/>
              </w:rPr>
              <w:t xml:space="preserve"> </w:t>
            </w:r>
          </w:p>
          <w:p w14:paraId="4F5B705A" w14:textId="77777777" w:rsidR="00B365C7" w:rsidRPr="00511D64" w:rsidRDefault="00D460A2" w:rsidP="00347096">
            <w:pPr>
              <w:pStyle w:val="TabellentextF3"/>
              <w:numPr>
                <w:ilvl w:val="2"/>
                <w:numId w:val="38"/>
              </w:numPr>
              <w:spacing w:before="0" w:after="0" w:line="312" w:lineRule="auto"/>
              <w:ind w:left="720" w:hanging="248"/>
              <w:rPr>
                <w:bCs/>
                <w:lang w:val="it-IT"/>
              </w:rPr>
            </w:pPr>
            <w:r w:rsidRPr="00511D64">
              <w:rPr>
                <w:color w:val="231F20"/>
                <w:spacing w:val="2"/>
                <w:lang w:val="it-IT"/>
              </w:rPr>
              <w:t>Adottare le misure di sicurezza necessarie</w:t>
            </w:r>
          </w:p>
          <w:p w14:paraId="01F200C5" w14:textId="77777777" w:rsidR="00D460A2" w:rsidRPr="00511D64" w:rsidRDefault="00D460A2" w:rsidP="00473E58">
            <w:pPr>
              <w:pStyle w:val="TabellentextF3"/>
              <w:numPr>
                <w:ilvl w:val="2"/>
                <w:numId w:val="38"/>
              </w:numPr>
              <w:spacing w:before="0" w:after="0" w:line="312" w:lineRule="auto"/>
              <w:ind w:left="720" w:hanging="248"/>
              <w:rPr>
                <w:bCs/>
                <w:lang w:val="it-IT"/>
              </w:rPr>
            </w:pPr>
            <w:r w:rsidRPr="00511D64">
              <w:rPr>
                <w:bCs/>
                <w:lang w:val="it-IT"/>
              </w:rPr>
              <w:t>Contattare i pompieri, il servizio sanitario e la polizia</w:t>
            </w:r>
          </w:p>
          <w:p w14:paraId="3C143166" w14:textId="77777777" w:rsidR="00B365C7" w:rsidRPr="00511D64" w:rsidRDefault="00D460A2" w:rsidP="00473E58">
            <w:pPr>
              <w:pStyle w:val="TabellentextF3"/>
              <w:numPr>
                <w:ilvl w:val="2"/>
                <w:numId w:val="38"/>
              </w:numPr>
              <w:spacing w:before="0" w:after="0" w:line="312" w:lineRule="auto"/>
              <w:ind w:left="720" w:hanging="248"/>
              <w:rPr>
                <w:bCs/>
                <w:lang w:val="it-IT"/>
              </w:rPr>
            </w:pPr>
            <w:r w:rsidRPr="00511D64">
              <w:rPr>
                <w:color w:val="231F20"/>
                <w:spacing w:val="2"/>
                <w:lang w:val="it-IT"/>
              </w:rPr>
              <w:t>Adottare le misure di pronto soccorso necessarie</w:t>
            </w:r>
            <w:r w:rsidR="00B365C7" w:rsidRPr="00511D64">
              <w:rPr>
                <w:bCs/>
                <w:lang w:val="it-IT"/>
              </w:rPr>
              <w:t>: BLS/AED</w:t>
            </w:r>
          </w:p>
          <w:p w14:paraId="6DB7F9DC" w14:textId="77777777" w:rsidR="00B365C7" w:rsidRPr="00511D64" w:rsidRDefault="00EA2A5C" w:rsidP="006A65C8">
            <w:pPr>
              <w:pStyle w:val="TabellentextF3"/>
              <w:numPr>
                <w:ilvl w:val="0"/>
                <w:numId w:val="38"/>
              </w:numPr>
              <w:spacing w:before="0" w:after="240" w:line="312" w:lineRule="auto"/>
              <w:ind w:hanging="248"/>
              <w:rPr>
                <w:bCs/>
                <w:lang w:val="it-IT"/>
              </w:rPr>
            </w:pPr>
            <w:r w:rsidRPr="00511D64">
              <w:rPr>
                <w:bCs/>
                <w:lang w:val="it-IT"/>
              </w:rPr>
              <w:t>Assistere i feriti</w:t>
            </w:r>
          </w:p>
        </w:tc>
      </w:tr>
    </w:tbl>
    <w:p w14:paraId="0A3E7495" w14:textId="77777777" w:rsidR="00A5083C" w:rsidRPr="00511D64" w:rsidRDefault="00A5083C" w:rsidP="004A1038">
      <w:pPr>
        <w:tabs>
          <w:tab w:val="left" w:pos="1560"/>
        </w:tabs>
        <w:rPr>
          <w:sz w:val="32"/>
          <w:szCs w:val="32"/>
          <w:lang w:val="it-IT"/>
        </w:rPr>
      </w:pPr>
      <w:r w:rsidRPr="00511D64">
        <w:rPr>
          <w:lang w:val="it-IT"/>
        </w:rPr>
        <w:br w:type="page"/>
      </w:r>
      <w:r w:rsidR="006A65C8" w:rsidRPr="00511D64">
        <w:rPr>
          <w:sz w:val="32"/>
          <w:szCs w:val="32"/>
          <w:lang w:val="it-IT"/>
        </w:rPr>
        <w:lastRenderedPageBreak/>
        <w:t>D</w:t>
      </w:r>
      <w:r w:rsidR="00836FA0" w:rsidRPr="00511D64">
        <w:rPr>
          <w:sz w:val="32"/>
          <w:szCs w:val="32"/>
          <w:lang w:val="it-IT"/>
        </w:rPr>
        <w:t>istribuzione</w:t>
      </w:r>
      <w:r w:rsidRPr="00511D64">
        <w:rPr>
          <w:sz w:val="32"/>
          <w:szCs w:val="32"/>
          <w:lang w:val="it-IT"/>
        </w:rPr>
        <w:t>:</w:t>
      </w:r>
      <w:r w:rsidR="004A1038" w:rsidRPr="00511D64">
        <w:rPr>
          <w:lang w:val="it-IT"/>
        </w:rPr>
        <w:tab/>
      </w:r>
      <w:r w:rsidR="004A1038" w:rsidRPr="00511D64">
        <w:rPr>
          <w:lang w:val="it-IT"/>
        </w:rPr>
        <w:sym w:font="Wingdings" w:char="F06E"/>
      </w:r>
      <w:r w:rsidR="004A1038" w:rsidRPr="00511D64">
        <w:rPr>
          <w:lang w:val="it-IT"/>
        </w:rPr>
        <w:t xml:space="preserve"> </w:t>
      </w:r>
      <w:r w:rsidR="00836FA0" w:rsidRPr="00511D64">
        <w:rPr>
          <w:sz w:val="32"/>
          <w:szCs w:val="32"/>
          <w:lang w:val="it-IT"/>
        </w:rPr>
        <w:t>Destinatari</w:t>
      </w:r>
    </w:p>
    <w:p w14:paraId="190B3A38" w14:textId="77777777" w:rsidR="00A5083C" w:rsidRPr="00511D64" w:rsidRDefault="00A5083C">
      <w:pPr>
        <w:pStyle w:val="BMW"/>
        <w:spacing w:before="0" w:after="0"/>
        <w:rPr>
          <w:rFonts w:ascii="Arial Rounded MT Bold" w:hAnsi="Arial Rounded MT Bold"/>
          <w:b w:val="0"/>
          <w:bCs w:val="0"/>
          <w:szCs w:val="20"/>
          <w:lang w:val="it-IT"/>
        </w:rPr>
      </w:pPr>
    </w:p>
    <w:p w14:paraId="5EC531C3" w14:textId="35E37F10" w:rsidR="00F63D2E" w:rsidRPr="00511D64" w:rsidRDefault="00C36F9C" w:rsidP="00B46DD0">
      <w:pPr>
        <w:pStyle w:val="Zwischentitel1ShiftF5"/>
        <w:tabs>
          <w:tab w:val="left" w:pos="2469"/>
        </w:tabs>
        <w:spacing w:before="40"/>
        <w:rPr>
          <w:rFonts w:ascii="Arial Rounded MT Bold" w:hAnsi="Arial Rounded MT Bold"/>
          <w:bCs w:val="0"/>
          <w:color w:val="FF0000"/>
          <w:szCs w:val="20"/>
          <w:u w:val="single"/>
          <w:lang w:val="it-IT"/>
        </w:rPr>
      </w:pPr>
      <w:r w:rsidRPr="00511D64">
        <w:rPr>
          <w:noProof/>
          <w:sz w:val="44"/>
          <w:szCs w:val="20"/>
          <w:lang w:val="it-IT" w:eastAsia="de-CH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44474C2" wp14:editId="36D57482">
                <wp:simplePos x="0" y="0"/>
                <wp:positionH relativeFrom="column">
                  <wp:posOffset>12065</wp:posOffset>
                </wp:positionH>
                <wp:positionV relativeFrom="paragraph">
                  <wp:posOffset>375285</wp:posOffset>
                </wp:positionV>
                <wp:extent cx="7091045" cy="0"/>
                <wp:effectExtent l="0" t="0" r="0" b="0"/>
                <wp:wrapNone/>
                <wp:docPr id="45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23E14" id="AutoShape 547" o:spid="_x0000_s1026" type="#_x0000_t32" style="position:absolute;margin-left:.95pt;margin-top:29.55pt;width:558.3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" strokecolor="#c00000"/>
            </w:pict>
          </mc:Fallback>
        </mc:AlternateContent>
      </w:r>
      <w:r w:rsidR="006A65C8" w:rsidRPr="00511D64">
        <w:rPr>
          <w:sz w:val="44"/>
          <w:szCs w:val="20"/>
          <w:lang w:val="it-IT"/>
        </w:rPr>
        <w:t>Organizzazione d’emergenza</w:t>
      </w:r>
      <w:r w:rsidR="00F63D2E" w:rsidRPr="00511D64">
        <w:rPr>
          <w:rFonts w:ascii="Arial Rounded MT Bold" w:hAnsi="Arial Rounded MT Bold"/>
          <w:bCs w:val="0"/>
          <w:color w:val="FF0000"/>
          <w:szCs w:val="20"/>
          <w:u w:val="single"/>
          <w:lang w:val="it-IT"/>
        </w:rPr>
        <w:br/>
      </w:r>
    </w:p>
    <w:p w14:paraId="4E12E140" w14:textId="77777777" w:rsidR="00F63D2E" w:rsidRPr="00511D64" w:rsidRDefault="006A65C8" w:rsidP="00A33E91">
      <w:pPr>
        <w:numPr>
          <w:ilvl w:val="0"/>
          <w:numId w:val="32"/>
        </w:numPr>
        <w:tabs>
          <w:tab w:val="left" w:pos="284"/>
          <w:tab w:val="left" w:pos="3261"/>
          <w:tab w:val="left" w:pos="5387"/>
          <w:tab w:val="right" w:pos="9638"/>
        </w:tabs>
        <w:spacing w:before="0" w:after="0" w:line="324" w:lineRule="auto"/>
        <w:ind w:left="284" w:right="284" w:hanging="284"/>
        <w:rPr>
          <w:bCs/>
          <w:color w:val="000000"/>
          <w:sz w:val="24"/>
          <w:szCs w:val="24"/>
          <w:lang w:val="it-IT"/>
        </w:rPr>
      </w:pPr>
      <w:r w:rsidRPr="00511D64">
        <w:rPr>
          <w:bCs/>
          <w:color w:val="000000"/>
          <w:sz w:val="24"/>
          <w:szCs w:val="24"/>
          <w:lang w:val="it-IT"/>
        </w:rPr>
        <w:t>Addetto alla sicurezza</w:t>
      </w:r>
      <w:r w:rsidR="00B23040" w:rsidRPr="00511D64">
        <w:rPr>
          <w:bCs/>
          <w:color w:val="000000"/>
          <w:sz w:val="24"/>
          <w:szCs w:val="24"/>
          <w:lang w:val="it-IT"/>
        </w:rPr>
        <w:t xml:space="preserve"> </w:t>
      </w:r>
      <w:r w:rsidR="00F63D2E" w:rsidRPr="00511D64">
        <w:rPr>
          <w:bCs/>
          <w:color w:val="000000"/>
          <w:sz w:val="24"/>
          <w:szCs w:val="24"/>
          <w:lang w:val="it-IT"/>
        </w:rPr>
        <w:t>(</w:t>
      </w:r>
      <w:r w:rsidRPr="00511D64">
        <w:rPr>
          <w:bCs/>
          <w:color w:val="000000"/>
          <w:sz w:val="24"/>
          <w:szCs w:val="24"/>
          <w:lang w:val="it-IT"/>
        </w:rPr>
        <w:t>AdSic)</w:t>
      </w:r>
      <w:r w:rsidRPr="00511D64">
        <w:rPr>
          <w:bCs/>
          <w:color w:val="000000"/>
          <w:sz w:val="24"/>
          <w:szCs w:val="24"/>
          <w:lang w:val="it-IT"/>
        </w:rPr>
        <w:tab/>
      </w:r>
      <w:r w:rsidRPr="00511D64">
        <w:rPr>
          <w:bCs/>
          <w:color w:val="000000"/>
          <w:sz w:val="24"/>
          <w:szCs w:val="24"/>
          <w:lang w:val="it-IT"/>
        </w:rPr>
        <w:fldChar w:fldCharType="begin">
          <w:ffData>
            <w:name w:val="Text7"/>
            <w:enabled/>
            <w:calcOnExit w:val="0"/>
            <w:textInput>
              <w:default w:val="Nome"/>
            </w:textInput>
          </w:ffData>
        </w:fldChar>
      </w:r>
      <w:bookmarkStart w:id="4" w:name="Text7"/>
      <w:r w:rsidRPr="00511D64">
        <w:rPr>
          <w:bCs/>
          <w:color w:val="000000"/>
          <w:sz w:val="24"/>
          <w:szCs w:val="24"/>
          <w:lang w:val="it-IT"/>
        </w:rPr>
        <w:instrText xml:space="preserve"> FORMTEXT </w:instrText>
      </w:r>
      <w:r w:rsidRPr="00511D64">
        <w:rPr>
          <w:bCs/>
          <w:color w:val="000000"/>
          <w:sz w:val="24"/>
          <w:szCs w:val="24"/>
          <w:lang w:val="it-IT"/>
        </w:rPr>
      </w:r>
      <w:r w:rsidRPr="00511D64">
        <w:rPr>
          <w:bCs/>
          <w:color w:val="000000"/>
          <w:sz w:val="24"/>
          <w:szCs w:val="24"/>
          <w:lang w:val="it-IT"/>
        </w:rPr>
        <w:fldChar w:fldCharType="separate"/>
      </w:r>
      <w:r w:rsidR="005A3940">
        <w:rPr>
          <w:bCs/>
          <w:noProof/>
          <w:color w:val="000000"/>
          <w:sz w:val="24"/>
          <w:szCs w:val="24"/>
          <w:lang w:val="it-IT"/>
        </w:rPr>
        <w:t>Nome</w:t>
      </w:r>
      <w:r w:rsidRPr="00511D64">
        <w:rPr>
          <w:bCs/>
          <w:color w:val="000000"/>
          <w:sz w:val="24"/>
          <w:szCs w:val="24"/>
          <w:lang w:val="it-IT"/>
        </w:rPr>
        <w:fldChar w:fldCharType="end"/>
      </w:r>
      <w:bookmarkEnd w:id="4"/>
      <w:r w:rsidR="00D61711" w:rsidRPr="00511D64">
        <w:rPr>
          <w:bCs/>
          <w:color w:val="000000"/>
          <w:sz w:val="24"/>
          <w:szCs w:val="24"/>
          <w:lang w:val="it-IT"/>
        </w:rPr>
        <w:t xml:space="preserve"> </w:t>
      </w:r>
      <w:r w:rsidRPr="00511D64">
        <w:rPr>
          <w:bCs/>
          <w:color w:val="000000"/>
          <w:sz w:val="24"/>
          <w:szCs w:val="24"/>
          <w:lang w:val="it-IT"/>
        </w:rPr>
        <w:fldChar w:fldCharType="begin">
          <w:ffData>
            <w:name w:val="Text8"/>
            <w:enabled/>
            <w:calcOnExit w:val="0"/>
            <w:textInput>
              <w:default w:val="Cognome"/>
            </w:textInput>
          </w:ffData>
        </w:fldChar>
      </w:r>
      <w:bookmarkStart w:id="5" w:name="Text8"/>
      <w:r w:rsidRPr="00511D64">
        <w:rPr>
          <w:bCs/>
          <w:color w:val="000000"/>
          <w:sz w:val="24"/>
          <w:szCs w:val="24"/>
          <w:lang w:val="it-IT"/>
        </w:rPr>
        <w:instrText xml:space="preserve"> FORMTEXT </w:instrText>
      </w:r>
      <w:r w:rsidRPr="00511D64">
        <w:rPr>
          <w:bCs/>
          <w:color w:val="000000"/>
          <w:sz w:val="24"/>
          <w:szCs w:val="24"/>
          <w:lang w:val="it-IT"/>
        </w:rPr>
      </w:r>
      <w:r w:rsidRPr="00511D64">
        <w:rPr>
          <w:bCs/>
          <w:color w:val="000000"/>
          <w:sz w:val="24"/>
          <w:szCs w:val="24"/>
          <w:lang w:val="it-IT"/>
        </w:rPr>
        <w:fldChar w:fldCharType="separate"/>
      </w:r>
      <w:r w:rsidR="005A3940">
        <w:rPr>
          <w:bCs/>
          <w:noProof/>
          <w:color w:val="000000"/>
          <w:sz w:val="24"/>
          <w:szCs w:val="24"/>
          <w:lang w:val="it-IT"/>
        </w:rPr>
        <w:t>Cognome</w:t>
      </w:r>
      <w:r w:rsidRPr="00511D64">
        <w:rPr>
          <w:bCs/>
          <w:color w:val="000000"/>
          <w:sz w:val="24"/>
          <w:szCs w:val="24"/>
          <w:lang w:val="it-IT"/>
        </w:rPr>
        <w:fldChar w:fldCharType="end"/>
      </w:r>
      <w:bookmarkEnd w:id="5"/>
      <w:r w:rsidRPr="00511D64">
        <w:rPr>
          <w:bCs/>
          <w:color w:val="000000"/>
          <w:sz w:val="24"/>
          <w:szCs w:val="24"/>
          <w:lang w:val="it-IT"/>
        </w:rPr>
        <w:tab/>
      </w:r>
      <w:r w:rsidR="00F63D2E" w:rsidRPr="00511D64">
        <w:rPr>
          <w:bCs/>
          <w:color w:val="000000"/>
          <w:sz w:val="24"/>
          <w:szCs w:val="24"/>
          <w:lang w:val="it-IT"/>
        </w:rPr>
        <w:sym w:font="Wingdings 2" w:char="F027"/>
      </w:r>
      <w:r w:rsidR="00F63D2E" w:rsidRPr="00511D64">
        <w:rPr>
          <w:bCs/>
          <w:color w:val="000000"/>
          <w:sz w:val="24"/>
          <w:szCs w:val="24"/>
          <w:lang w:val="it-IT"/>
        </w:rPr>
        <w:t xml:space="preserve"> </w:t>
      </w:r>
      <w:r w:rsidRPr="00511D64">
        <w:rPr>
          <w:bCs/>
          <w:color w:val="000000"/>
          <w:sz w:val="24"/>
          <w:szCs w:val="24"/>
          <w:lang w:val="it-IT"/>
        </w:rPr>
        <w:fldChar w:fldCharType="begin">
          <w:ffData>
            <w:name w:val="Text6"/>
            <w:enabled/>
            <w:calcOnExit w:val="0"/>
            <w:textInput>
              <w:default w:val="Tel."/>
            </w:textInput>
          </w:ffData>
        </w:fldChar>
      </w:r>
      <w:bookmarkStart w:id="6" w:name="Text6"/>
      <w:r w:rsidRPr="00511D64">
        <w:rPr>
          <w:bCs/>
          <w:color w:val="000000"/>
          <w:sz w:val="24"/>
          <w:szCs w:val="24"/>
          <w:lang w:val="it-IT"/>
        </w:rPr>
        <w:instrText xml:space="preserve"> FORMTEXT </w:instrText>
      </w:r>
      <w:r w:rsidRPr="00511D64">
        <w:rPr>
          <w:bCs/>
          <w:color w:val="000000"/>
          <w:sz w:val="24"/>
          <w:szCs w:val="24"/>
          <w:lang w:val="it-IT"/>
        </w:rPr>
      </w:r>
      <w:r w:rsidRPr="00511D64">
        <w:rPr>
          <w:bCs/>
          <w:color w:val="000000"/>
          <w:sz w:val="24"/>
          <w:szCs w:val="24"/>
          <w:lang w:val="it-IT"/>
        </w:rPr>
        <w:fldChar w:fldCharType="separate"/>
      </w:r>
      <w:r w:rsidR="005A3940">
        <w:rPr>
          <w:bCs/>
          <w:noProof/>
          <w:color w:val="000000"/>
          <w:sz w:val="24"/>
          <w:szCs w:val="24"/>
          <w:lang w:val="it-IT"/>
        </w:rPr>
        <w:t>Tel.</w:t>
      </w:r>
      <w:r w:rsidRPr="00511D64">
        <w:rPr>
          <w:bCs/>
          <w:color w:val="000000"/>
          <w:sz w:val="24"/>
          <w:szCs w:val="24"/>
          <w:lang w:val="it-IT"/>
        </w:rPr>
        <w:fldChar w:fldCharType="end"/>
      </w:r>
      <w:bookmarkEnd w:id="6"/>
    </w:p>
    <w:p w14:paraId="4558452B" w14:textId="77777777" w:rsidR="00F63D2E" w:rsidRPr="00511D64" w:rsidRDefault="006A65C8" w:rsidP="00A33E91">
      <w:pPr>
        <w:numPr>
          <w:ilvl w:val="0"/>
          <w:numId w:val="32"/>
        </w:numPr>
        <w:tabs>
          <w:tab w:val="left" w:pos="284"/>
          <w:tab w:val="right" w:pos="2552"/>
          <w:tab w:val="left" w:pos="3261"/>
          <w:tab w:val="left" w:pos="5387"/>
          <w:tab w:val="right" w:pos="9638"/>
        </w:tabs>
        <w:spacing w:before="0" w:after="0" w:line="324" w:lineRule="auto"/>
        <w:ind w:left="284" w:right="284" w:hanging="284"/>
        <w:rPr>
          <w:bCs/>
          <w:color w:val="000000"/>
          <w:sz w:val="24"/>
          <w:szCs w:val="24"/>
          <w:lang w:val="it-IT"/>
        </w:rPr>
      </w:pPr>
      <w:r w:rsidRPr="00511D64">
        <w:rPr>
          <w:bCs/>
          <w:color w:val="000000"/>
          <w:sz w:val="24"/>
          <w:szCs w:val="24"/>
          <w:lang w:val="it-IT"/>
        </w:rPr>
        <w:t xml:space="preserve">Sostituto addetto alla sicurezza </w:t>
      </w:r>
      <w:r w:rsidR="00F63D2E" w:rsidRPr="00511D64">
        <w:rPr>
          <w:bCs/>
          <w:color w:val="000000"/>
          <w:sz w:val="24"/>
          <w:szCs w:val="24"/>
          <w:lang w:val="it-IT"/>
        </w:rPr>
        <w:t>(</w:t>
      </w:r>
      <w:r w:rsidRPr="00511D64">
        <w:rPr>
          <w:bCs/>
          <w:color w:val="000000"/>
          <w:sz w:val="24"/>
          <w:szCs w:val="24"/>
          <w:lang w:val="it-IT"/>
        </w:rPr>
        <w:t>Sost. AdSic)</w:t>
      </w:r>
      <w:r w:rsidRPr="00511D64">
        <w:rPr>
          <w:bCs/>
          <w:color w:val="000000"/>
          <w:sz w:val="24"/>
          <w:szCs w:val="24"/>
          <w:lang w:val="it-IT"/>
        </w:rPr>
        <w:tab/>
      </w:r>
      <w:r w:rsidRPr="00511D64">
        <w:rPr>
          <w:bCs/>
          <w:color w:val="000000"/>
          <w:sz w:val="24"/>
          <w:szCs w:val="24"/>
          <w:lang w:val="it-IT"/>
        </w:rPr>
        <w:fldChar w:fldCharType="begin">
          <w:ffData>
            <w:name w:val="Text9"/>
            <w:enabled/>
            <w:calcOnExit w:val="0"/>
            <w:textInput>
              <w:default w:val="Nome"/>
            </w:textInput>
          </w:ffData>
        </w:fldChar>
      </w:r>
      <w:bookmarkStart w:id="7" w:name="Text9"/>
      <w:r w:rsidRPr="00511D64">
        <w:rPr>
          <w:bCs/>
          <w:color w:val="000000"/>
          <w:sz w:val="24"/>
          <w:szCs w:val="24"/>
          <w:lang w:val="it-IT"/>
        </w:rPr>
        <w:instrText xml:space="preserve"> FORMTEXT </w:instrText>
      </w:r>
      <w:r w:rsidRPr="00511D64">
        <w:rPr>
          <w:bCs/>
          <w:color w:val="000000"/>
          <w:sz w:val="24"/>
          <w:szCs w:val="24"/>
          <w:lang w:val="it-IT"/>
        </w:rPr>
      </w:r>
      <w:r w:rsidRPr="00511D64">
        <w:rPr>
          <w:bCs/>
          <w:color w:val="000000"/>
          <w:sz w:val="24"/>
          <w:szCs w:val="24"/>
          <w:lang w:val="it-IT"/>
        </w:rPr>
        <w:fldChar w:fldCharType="separate"/>
      </w:r>
      <w:r w:rsidR="005A3940">
        <w:rPr>
          <w:bCs/>
          <w:noProof/>
          <w:color w:val="000000"/>
          <w:sz w:val="24"/>
          <w:szCs w:val="24"/>
          <w:lang w:val="it-IT"/>
        </w:rPr>
        <w:t>Nome</w:t>
      </w:r>
      <w:r w:rsidRPr="00511D64">
        <w:rPr>
          <w:bCs/>
          <w:color w:val="000000"/>
          <w:sz w:val="24"/>
          <w:szCs w:val="24"/>
          <w:lang w:val="it-IT"/>
        </w:rPr>
        <w:fldChar w:fldCharType="end"/>
      </w:r>
      <w:bookmarkEnd w:id="7"/>
      <w:r w:rsidR="00D61711" w:rsidRPr="00511D64">
        <w:rPr>
          <w:bCs/>
          <w:color w:val="000000"/>
          <w:sz w:val="24"/>
          <w:szCs w:val="24"/>
          <w:lang w:val="it-IT"/>
        </w:rPr>
        <w:t xml:space="preserve"> </w:t>
      </w:r>
      <w:r w:rsidRPr="00511D64">
        <w:rPr>
          <w:bCs/>
          <w:color w:val="000000"/>
          <w:sz w:val="24"/>
          <w:szCs w:val="24"/>
          <w:lang w:val="it-IT"/>
        </w:rPr>
        <w:fldChar w:fldCharType="begin">
          <w:ffData>
            <w:name w:val="Text10"/>
            <w:enabled/>
            <w:calcOnExit w:val="0"/>
            <w:textInput>
              <w:default w:val="Cognome"/>
            </w:textInput>
          </w:ffData>
        </w:fldChar>
      </w:r>
      <w:bookmarkStart w:id="8" w:name="Text10"/>
      <w:r w:rsidRPr="00511D64">
        <w:rPr>
          <w:bCs/>
          <w:color w:val="000000"/>
          <w:sz w:val="24"/>
          <w:szCs w:val="24"/>
          <w:lang w:val="it-IT"/>
        </w:rPr>
        <w:instrText xml:space="preserve"> FORMTEXT </w:instrText>
      </w:r>
      <w:r w:rsidRPr="00511D64">
        <w:rPr>
          <w:bCs/>
          <w:color w:val="000000"/>
          <w:sz w:val="24"/>
          <w:szCs w:val="24"/>
          <w:lang w:val="it-IT"/>
        </w:rPr>
      </w:r>
      <w:r w:rsidRPr="00511D64">
        <w:rPr>
          <w:bCs/>
          <w:color w:val="000000"/>
          <w:sz w:val="24"/>
          <w:szCs w:val="24"/>
          <w:lang w:val="it-IT"/>
        </w:rPr>
        <w:fldChar w:fldCharType="separate"/>
      </w:r>
      <w:r w:rsidR="005A3940">
        <w:rPr>
          <w:bCs/>
          <w:noProof/>
          <w:color w:val="000000"/>
          <w:sz w:val="24"/>
          <w:szCs w:val="24"/>
          <w:lang w:val="it-IT"/>
        </w:rPr>
        <w:t>Cognome</w:t>
      </w:r>
      <w:r w:rsidRPr="00511D64">
        <w:rPr>
          <w:bCs/>
          <w:color w:val="000000"/>
          <w:sz w:val="24"/>
          <w:szCs w:val="24"/>
          <w:lang w:val="it-IT"/>
        </w:rPr>
        <w:fldChar w:fldCharType="end"/>
      </w:r>
      <w:bookmarkEnd w:id="8"/>
      <w:r w:rsidRPr="00511D64">
        <w:rPr>
          <w:bCs/>
          <w:color w:val="000000"/>
          <w:sz w:val="24"/>
          <w:szCs w:val="24"/>
          <w:lang w:val="it-IT"/>
        </w:rPr>
        <w:tab/>
      </w:r>
      <w:r w:rsidR="00F63D2E" w:rsidRPr="00511D64">
        <w:rPr>
          <w:bCs/>
          <w:color w:val="000000"/>
          <w:sz w:val="24"/>
          <w:szCs w:val="24"/>
          <w:lang w:val="it-IT"/>
        </w:rPr>
        <w:sym w:font="Wingdings 2" w:char="F027"/>
      </w:r>
      <w:r w:rsidR="00F63D2E" w:rsidRPr="00511D64">
        <w:rPr>
          <w:bCs/>
          <w:color w:val="000000"/>
          <w:sz w:val="24"/>
          <w:szCs w:val="24"/>
          <w:lang w:val="it-IT"/>
        </w:rPr>
        <w:t xml:space="preserve"> </w:t>
      </w:r>
      <w:r w:rsidRPr="00511D64">
        <w:rPr>
          <w:bCs/>
          <w:color w:val="000000"/>
          <w:sz w:val="24"/>
          <w:szCs w:val="24"/>
          <w:lang w:val="it-IT"/>
        </w:rPr>
        <w:fldChar w:fldCharType="begin">
          <w:ffData>
            <w:name w:val=""/>
            <w:enabled/>
            <w:calcOnExit w:val="0"/>
            <w:textInput>
              <w:default w:val="Tel."/>
            </w:textInput>
          </w:ffData>
        </w:fldChar>
      </w:r>
      <w:r w:rsidRPr="00511D64">
        <w:rPr>
          <w:bCs/>
          <w:color w:val="000000"/>
          <w:sz w:val="24"/>
          <w:szCs w:val="24"/>
          <w:lang w:val="it-IT"/>
        </w:rPr>
        <w:instrText xml:space="preserve"> FORMTEXT </w:instrText>
      </w:r>
      <w:r w:rsidRPr="00511D64">
        <w:rPr>
          <w:bCs/>
          <w:color w:val="000000"/>
          <w:sz w:val="24"/>
          <w:szCs w:val="24"/>
          <w:lang w:val="it-IT"/>
        </w:rPr>
      </w:r>
      <w:r w:rsidRPr="00511D64">
        <w:rPr>
          <w:bCs/>
          <w:color w:val="000000"/>
          <w:sz w:val="24"/>
          <w:szCs w:val="24"/>
          <w:lang w:val="it-IT"/>
        </w:rPr>
        <w:fldChar w:fldCharType="separate"/>
      </w:r>
      <w:r w:rsidR="005A3940">
        <w:rPr>
          <w:bCs/>
          <w:noProof/>
          <w:color w:val="000000"/>
          <w:sz w:val="24"/>
          <w:szCs w:val="24"/>
          <w:lang w:val="it-IT"/>
        </w:rPr>
        <w:t>Tel.</w:t>
      </w:r>
      <w:r w:rsidRPr="00511D64">
        <w:rPr>
          <w:bCs/>
          <w:color w:val="000000"/>
          <w:sz w:val="24"/>
          <w:szCs w:val="24"/>
          <w:lang w:val="it-IT"/>
        </w:rPr>
        <w:fldChar w:fldCharType="end"/>
      </w:r>
    </w:p>
    <w:p w14:paraId="66625231" w14:textId="77777777" w:rsidR="00F63D2E" w:rsidRPr="00511D64" w:rsidRDefault="00F63D2E" w:rsidP="00CD215A">
      <w:pPr>
        <w:tabs>
          <w:tab w:val="num" w:pos="567"/>
        </w:tabs>
        <w:spacing w:before="0" w:after="0" w:line="324" w:lineRule="auto"/>
        <w:ind w:left="142" w:right="284" w:hanging="142"/>
        <w:rPr>
          <w:sz w:val="24"/>
          <w:szCs w:val="24"/>
          <w:lang w:val="it-IT"/>
        </w:rPr>
      </w:pPr>
    </w:p>
    <w:p w14:paraId="64F81E41" w14:textId="77777777" w:rsidR="00F63D2E" w:rsidRPr="00511D64" w:rsidRDefault="006A65C8" w:rsidP="00F87A98">
      <w:pPr>
        <w:spacing w:before="120" w:after="0" w:line="324" w:lineRule="auto"/>
        <w:ind w:right="284"/>
        <w:rPr>
          <w:b/>
          <w:sz w:val="28"/>
          <w:szCs w:val="28"/>
          <w:lang w:val="it-IT"/>
        </w:rPr>
      </w:pPr>
      <w:r w:rsidRPr="00511D64">
        <w:rPr>
          <w:b/>
          <w:bCs/>
          <w:sz w:val="28"/>
          <w:szCs w:val="28"/>
          <w:lang w:val="it-IT"/>
        </w:rPr>
        <w:t>Responsabili di piano</w:t>
      </w:r>
      <w:r w:rsidR="00F63D2E" w:rsidRPr="00511D64">
        <w:rPr>
          <w:b/>
          <w:sz w:val="28"/>
          <w:szCs w:val="28"/>
          <w:lang w:val="it-IT"/>
        </w:rPr>
        <w:t xml:space="preserve"> (</w:t>
      </w:r>
      <w:r w:rsidRPr="00511D64">
        <w:rPr>
          <w:b/>
          <w:bCs/>
          <w:sz w:val="28"/>
          <w:szCs w:val="28"/>
          <w:lang w:val="it-IT"/>
        </w:rPr>
        <w:t>RP</w:t>
      </w:r>
      <w:r w:rsidR="00F63D2E" w:rsidRPr="00511D64">
        <w:rPr>
          <w:b/>
          <w:sz w:val="28"/>
          <w:szCs w:val="28"/>
          <w:lang w:val="it-IT"/>
        </w:rPr>
        <w:t>)</w:t>
      </w:r>
    </w:p>
    <w:tbl>
      <w:tblPr>
        <w:tblW w:w="9781" w:type="dxa"/>
        <w:tblInd w:w="10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000" w:firstRow="0" w:lastRow="0" w:firstColumn="0" w:lastColumn="0" w:noHBand="0" w:noVBand="0"/>
      </w:tblPr>
      <w:tblGrid>
        <w:gridCol w:w="3005"/>
        <w:gridCol w:w="1064"/>
        <w:gridCol w:w="2442"/>
        <w:gridCol w:w="1052"/>
        <w:gridCol w:w="2218"/>
      </w:tblGrid>
      <w:tr w:rsidR="00F63D2E" w:rsidRPr="00511D64" w14:paraId="1026A2A0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shd w:val="clear" w:color="auto" w:fill="F2F2F2"/>
            <w:vAlign w:val="center"/>
          </w:tcPr>
          <w:p w14:paraId="1DAD9881" w14:textId="77777777" w:rsidR="00F63D2E" w:rsidRPr="00511D64" w:rsidRDefault="006A65C8" w:rsidP="006A65C8">
            <w:pPr>
              <w:spacing w:before="60" w:after="0"/>
              <w:rPr>
                <w:rFonts w:cs="Arial"/>
                <w:b/>
                <w:bCs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bCs/>
                <w:sz w:val="24"/>
                <w:szCs w:val="24"/>
                <w:lang w:val="it-IT"/>
              </w:rPr>
              <w:t>Nome</w:t>
            </w:r>
            <w:r w:rsidR="00F87A98" w:rsidRPr="00511D64">
              <w:rPr>
                <w:rFonts w:cs="Arial"/>
                <w:b/>
                <w:bCs/>
                <w:sz w:val="24"/>
                <w:szCs w:val="24"/>
                <w:lang w:val="it-IT"/>
              </w:rPr>
              <w:t xml:space="preserve"> /</w:t>
            </w:r>
            <w:r w:rsidR="00A941A2" w:rsidRPr="00511D64">
              <w:rPr>
                <w:rFonts w:cs="Arial"/>
                <w:b/>
                <w:bCs/>
                <w:sz w:val="24"/>
                <w:szCs w:val="24"/>
                <w:lang w:val="it-IT"/>
              </w:rPr>
              <w:t xml:space="preserve"> </w:t>
            </w:r>
            <w:r w:rsidRPr="00511D64">
              <w:rPr>
                <w:rFonts w:cs="Arial"/>
                <w:b/>
                <w:bCs/>
                <w:sz w:val="24"/>
                <w:szCs w:val="24"/>
                <w:lang w:val="it-IT"/>
              </w:rPr>
              <w:t>Cognome</w:t>
            </w:r>
          </w:p>
        </w:tc>
        <w:tc>
          <w:tcPr>
            <w:tcW w:w="1064" w:type="dxa"/>
            <w:shd w:val="clear" w:color="auto" w:fill="F2F2F2"/>
            <w:vAlign w:val="center"/>
          </w:tcPr>
          <w:p w14:paraId="27C04E21" w14:textId="77777777" w:rsidR="00F63D2E" w:rsidRPr="00511D64" w:rsidRDefault="00A5083C">
            <w:pPr>
              <w:pStyle w:val="Headerrespons"/>
              <w:spacing w:before="60" w:after="0"/>
              <w:rPr>
                <w:rFonts w:cs="Arial"/>
                <w:bCs w:val="0"/>
                <w:i w:val="0"/>
                <w:noProof w:val="0"/>
                <w:vanish w:val="0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i w:val="0"/>
                <w:noProof w:val="0"/>
                <w:vanish w:val="0"/>
                <w:sz w:val="24"/>
                <w:szCs w:val="24"/>
                <w:lang w:val="it-IT"/>
              </w:rPr>
              <w:sym w:font="Wingdings 2" w:char="F027"/>
            </w:r>
          </w:p>
        </w:tc>
        <w:tc>
          <w:tcPr>
            <w:tcW w:w="2442" w:type="dxa"/>
            <w:shd w:val="clear" w:color="auto" w:fill="F2F2F2"/>
            <w:vAlign w:val="center"/>
          </w:tcPr>
          <w:p w14:paraId="1782037C" w14:textId="77777777" w:rsidR="00F63D2E" w:rsidRPr="00511D64" w:rsidRDefault="00EA2A5C">
            <w:pPr>
              <w:spacing w:before="60" w:after="0"/>
              <w:rPr>
                <w:rFonts w:cs="Arial"/>
                <w:b/>
                <w:bCs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bCs/>
                <w:sz w:val="24"/>
                <w:szCs w:val="24"/>
                <w:lang w:val="it-IT"/>
              </w:rPr>
              <w:t>Responsabile</w:t>
            </w:r>
          </w:p>
        </w:tc>
        <w:tc>
          <w:tcPr>
            <w:tcW w:w="1052" w:type="dxa"/>
            <w:shd w:val="clear" w:color="auto" w:fill="F2F2F2"/>
            <w:vAlign w:val="center"/>
          </w:tcPr>
          <w:p w14:paraId="71CC6810" w14:textId="77777777" w:rsidR="00F63D2E" w:rsidRPr="00511D64" w:rsidRDefault="006A65C8">
            <w:pPr>
              <w:pStyle w:val="Headerrespons"/>
              <w:spacing w:before="60" w:after="0"/>
              <w:rPr>
                <w:rFonts w:cs="Arial"/>
                <w:i w:val="0"/>
                <w:noProof w:val="0"/>
                <w:vanish w:val="0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i w:val="0"/>
                <w:noProof w:val="0"/>
                <w:vanish w:val="0"/>
                <w:sz w:val="24"/>
                <w:szCs w:val="24"/>
                <w:lang w:val="it-IT"/>
              </w:rPr>
              <w:t>Ufficio</w:t>
            </w:r>
          </w:p>
        </w:tc>
        <w:tc>
          <w:tcPr>
            <w:tcW w:w="2218" w:type="dxa"/>
            <w:shd w:val="clear" w:color="auto" w:fill="F2F2F2"/>
            <w:vAlign w:val="center"/>
          </w:tcPr>
          <w:p w14:paraId="49C11A9C" w14:textId="77777777" w:rsidR="00F63D2E" w:rsidRPr="00511D64" w:rsidRDefault="006A65C8">
            <w:pPr>
              <w:spacing w:before="60" w:after="0"/>
              <w:ind w:firstLine="34"/>
              <w:rPr>
                <w:rFonts w:cs="Arial"/>
                <w:b/>
                <w:bCs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bCs/>
                <w:sz w:val="24"/>
                <w:szCs w:val="24"/>
                <w:lang w:val="it-IT"/>
              </w:rPr>
              <w:t>Funzione</w:t>
            </w:r>
          </w:p>
        </w:tc>
      </w:tr>
      <w:tr w:rsidR="00F63D2E" w:rsidRPr="00511D64" w14:paraId="39231C86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vAlign w:val="center"/>
          </w:tcPr>
          <w:p w14:paraId="35398055" w14:textId="77777777" w:rsidR="00F63D2E" w:rsidRPr="00511D64" w:rsidRDefault="00F63D2E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064" w:type="dxa"/>
            <w:vAlign w:val="center"/>
          </w:tcPr>
          <w:p w14:paraId="79FD1D29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442" w:type="dxa"/>
            <w:vAlign w:val="center"/>
          </w:tcPr>
          <w:p w14:paraId="7E549764" w14:textId="77777777" w:rsidR="00F63D2E" w:rsidRPr="00511D64" w:rsidRDefault="00F63D2E">
            <w:pPr>
              <w:pStyle w:val="Kopfzeile"/>
              <w:tabs>
                <w:tab w:val="clear" w:pos="4536"/>
                <w:tab w:val="clear" w:pos="9072"/>
              </w:tabs>
              <w:spacing w:before="60"/>
              <w:ind w:right="307"/>
              <w:jc w:val="right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1052" w:type="dxa"/>
            <w:vAlign w:val="center"/>
          </w:tcPr>
          <w:p w14:paraId="0E40CDF1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218" w:type="dxa"/>
            <w:vAlign w:val="center"/>
          </w:tcPr>
          <w:p w14:paraId="67295EB4" w14:textId="77777777" w:rsidR="00F63D2E" w:rsidRPr="00511D64" w:rsidRDefault="00F63D2E">
            <w:pPr>
              <w:spacing w:before="60"/>
              <w:ind w:firstLine="34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</w:tr>
      <w:tr w:rsidR="00F63D2E" w:rsidRPr="00511D64" w14:paraId="2103F40B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shd w:val="clear" w:color="auto" w:fill="F3F3F3"/>
            <w:vAlign w:val="center"/>
          </w:tcPr>
          <w:p w14:paraId="130A0132" w14:textId="77777777" w:rsidR="00F63D2E" w:rsidRPr="00511D64" w:rsidRDefault="00F63D2E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064" w:type="dxa"/>
            <w:shd w:val="clear" w:color="auto" w:fill="F3F3F3"/>
            <w:vAlign w:val="center"/>
          </w:tcPr>
          <w:p w14:paraId="01DC9DB4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442" w:type="dxa"/>
            <w:shd w:val="clear" w:color="auto" w:fill="F3F3F3"/>
            <w:vAlign w:val="center"/>
          </w:tcPr>
          <w:p w14:paraId="079AC142" w14:textId="77777777" w:rsidR="00F63D2E" w:rsidRPr="00511D64" w:rsidRDefault="00F63D2E">
            <w:pPr>
              <w:pStyle w:val="Kopfzeile"/>
              <w:tabs>
                <w:tab w:val="clear" w:pos="4536"/>
                <w:tab w:val="clear" w:pos="9072"/>
              </w:tabs>
              <w:spacing w:before="60"/>
              <w:ind w:right="307"/>
              <w:jc w:val="right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1052" w:type="dxa"/>
            <w:shd w:val="clear" w:color="auto" w:fill="F3F3F3"/>
            <w:vAlign w:val="center"/>
          </w:tcPr>
          <w:p w14:paraId="56F4C3AA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218" w:type="dxa"/>
            <w:shd w:val="clear" w:color="auto" w:fill="F3F3F3"/>
            <w:vAlign w:val="center"/>
          </w:tcPr>
          <w:p w14:paraId="0703348F" w14:textId="77777777" w:rsidR="00F63D2E" w:rsidRPr="00511D64" w:rsidRDefault="00F63D2E">
            <w:pPr>
              <w:spacing w:before="60"/>
              <w:ind w:firstLine="34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</w:tr>
      <w:tr w:rsidR="00F63D2E" w:rsidRPr="00511D64" w14:paraId="4C72FC0E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vAlign w:val="center"/>
          </w:tcPr>
          <w:p w14:paraId="2FB61646" w14:textId="77777777" w:rsidR="00F63D2E" w:rsidRPr="00511D64" w:rsidRDefault="00F63D2E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064" w:type="dxa"/>
            <w:vAlign w:val="center"/>
          </w:tcPr>
          <w:p w14:paraId="778151D2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442" w:type="dxa"/>
            <w:vAlign w:val="center"/>
          </w:tcPr>
          <w:p w14:paraId="372CCFB0" w14:textId="77777777" w:rsidR="00F63D2E" w:rsidRPr="00511D64" w:rsidRDefault="00F63D2E">
            <w:pPr>
              <w:pStyle w:val="Kopfzeile"/>
              <w:tabs>
                <w:tab w:val="clear" w:pos="4536"/>
                <w:tab w:val="clear" w:pos="9072"/>
              </w:tabs>
              <w:spacing w:before="60"/>
              <w:ind w:right="307"/>
              <w:jc w:val="right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1052" w:type="dxa"/>
            <w:vAlign w:val="center"/>
          </w:tcPr>
          <w:p w14:paraId="4D286A14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218" w:type="dxa"/>
            <w:vAlign w:val="center"/>
          </w:tcPr>
          <w:p w14:paraId="227A649F" w14:textId="77777777" w:rsidR="00F63D2E" w:rsidRPr="00511D64" w:rsidRDefault="00F63D2E">
            <w:pPr>
              <w:spacing w:before="60"/>
              <w:ind w:firstLine="34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</w:tr>
      <w:tr w:rsidR="00F63D2E" w:rsidRPr="00511D64" w14:paraId="10AA1510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shd w:val="clear" w:color="auto" w:fill="F3F3F3"/>
            <w:vAlign w:val="center"/>
          </w:tcPr>
          <w:p w14:paraId="723C8C2F" w14:textId="77777777" w:rsidR="00F63D2E" w:rsidRPr="00511D64" w:rsidRDefault="00F63D2E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064" w:type="dxa"/>
            <w:shd w:val="clear" w:color="auto" w:fill="F3F3F3"/>
            <w:vAlign w:val="center"/>
          </w:tcPr>
          <w:p w14:paraId="17DAE4E2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442" w:type="dxa"/>
            <w:shd w:val="clear" w:color="auto" w:fill="F3F3F3"/>
            <w:vAlign w:val="center"/>
          </w:tcPr>
          <w:p w14:paraId="438B64AE" w14:textId="77777777" w:rsidR="00F63D2E" w:rsidRPr="00511D64" w:rsidRDefault="00F63D2E">
            <w:pPr>
              <w:pStyle w:val="Kopfzeile"/>
              <w:tabs>
                <w:tab w:val="clear" w:pos="4536"/>
                <w:tab w:val="clear" w:pos="9072"/>
              </w:tabs>
              <w:spacing w:before="60"/>
              <w:ind w:right="307"/>
              <w:jc w:val="right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1052" w:type="dxa"/>
            <w:shd w:val="clear" w:color="auto" w:fill="F3F3F3"/>
            <w:vAlign w:val="center"/>
          </w:tcPr>
          <w:p w14:paraId="55A231FD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218" w:type="dxa"/>
            <w:shd w:val="clear" w:color="auto" w:fill="F3F3F3"/>
            <w:vAlign w:val="center"/>
          </w:tcPr>
          <w:p w14:paraId="4A649B64" w14:textId="77777777" w:rsidR="00F63D2E" w:rsidRPr="00511D64" w:rsidRDefault="00F63D2E">
            <w:pPr>
              <w:spacing w:before="60"/>
              <w:ind w:firstLine="34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</w:tr>
      <w:tr w:rsidR="00F63D2E" w:rsidRPr="00511D64" w14:paraId="2DD68200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vAlign w:val="center"/>
          </w:tcPr>
          <w:p w14:paraId="67F6B019" w14:textId="77777777" w:rsidR="00F63D2E" w:rsidRPr="00511D64" w:rsidRDefault="00F63D2E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064" w:type="dxa"/>
            <w:vAlign w:val="center"/>
          </w:tcPr>
          <w:p w14:paraId="7DCE8C24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442" w:type="dxa"/>
            <w:vAlign w:val="center"/>
          </w:tcPr>
          <w:p w14:paraId="77E331D8" w14:textId="77777777" w:rsidR="00F63D2E" w:rsidRPr="00511D64" w:rsidRDefault="00F63D2E">
            <w:pPr>
              <w:pStyle w:val="Kopfzeile"/>
              <w:tabs>
                <w:tab w:val="clear" w:pos="4536"/>
                <w:tab w:val="clear" w:pos="9072"/>
              </w:tabs>
              <w:spacing w:before="60"/>
              <w:ind w:right="307"/>
              <w:jc w:val="right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1052" w:type="dxa"/>
            <w:vAlign w:val="center"/>
          </w:tcPr>
          <w:p w14:paraId="61FC138B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218" w:type="dxa"/>
            <w:vAlign w:val="center"/>
          </w:tcPr>
          <w:p w14:paraId="1E86A0E0" w14:textId="77777777" w:rsidR="00F63D2E" w:rsidRPr="00511D64" w:rsidRDefault="00F63D2E">
            <w:pPr>
              <w:spacing w:before="60"/>
              <w:ind w:firstLine="34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</w:tr>
      <w:tr w:rsidR="00F63D2E" w:rsidRPr="00511D64" w14:paraId="7B7DFD9D" w14:textId="77777777" w:rsidTr="00513E9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005" w:type="dxa"/>
            <w:shd w:val="clear" w:color="auto" w:fill="F3F3F3"/>
            <w:vAlign w:val="center"/>
          </w:tcPr>
          <w:p w14:paraId="1945FE90" w14:textId="77777777" w:rsidR="00F63D2E" w:rsidRPr="00511D64" w:rsidRDefault="00F63D2E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064" w:type="dxa"/>
            <w:shd w:val="clear" w:color="auto" w:fill="F3F3F3"/>
            <w:vAlign w:val="center"/>
          </w:tcPr>
          <w:p w14:paraId="2D439582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442" w:type="dxa"/>
            <w:shd w:val="clear" w:color="auto" w:fill="F3F3F3"/>
            <w:vAlign w:val="center"/>
          </w:tcPr>
          <w:p w14:paraId="14CB62BD" w14:textId="77777777" w:rsidR="00F63D2E" w:rsidRPr="00511D64" w:rsidRDefault="00F63D2E">
            <w:pPr>
              <w:pStyle w:val="Kopfzeile"/>
              <w:tabs>
                <w:tab w:val="clear" w:pos="4536"/>
                <w:tab w:val="clear" w:pos="9072"/>
              </w:tabs>
              <w:spacing w:before="60"/>
              <w:ind w:right="307"/>
              <w:jc w:val="right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1052" w:type="dxa"/>
            <w:shd w:val="clear" w:color="auto" w:fill="F3F3F3"/>
            <w:vAlign w:val="center"/>
          </w:tcPr>
          <w:p w14:paraId="59979D36" w14:textId="77777777" w:rsidR="00F63D2E" w:rsidRPr="00511D64" w:rsidRDefault="00F63D2E">
            <w:pPr>
              <w:spacing w:before="60"/>
              <w:jc w:val="center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  <w:tc>
          <w:tcPr>
            <w:tcW w:w="2218" w:type="dxa"/>
            <w:shd w:val="clear" w:color="auto" w:fill="F3F3F3"/>
            <w:vAlign w:val="center"/>
          </w:tcPr>
          <w:p w14:paraId="2877156F" w14:textId="77777777" w:rsidR="00F63D2E" w:rsidRPr="00511D64" w:rsidRDefault="00F63D2E">
            <w:pPr>
              <w:spacing w:before="60"/>
              <w:ind w:firstLine="34"/>
              <w:rPr>
                <w:b/>
                <w:bCs/>
                <w:color w:val="808080"/>
                <w:sz w:val="24"/>
                <w:szCs w:val="24"/>
                <w:lang w:val="it-IT"/>
              </w:rPr>
            </w:pPr>
          </w:p>
        </w:tc>
      </w:tr>
    </w:tbl>
    <w:p w14:paraId="2B777C61" w14:textId="77777777" w:rsidR="00F63D2E" w:rsidRPr="00511D64" w:rsidRDefault="006A65C8" w:rsidP="00D61711">
      <w:pPr>
        <w:spacing w:before="360" w:after="0" w:line="288" w:lineRule="auto"/>
        <w:rPr>
          <w:sz w:val="24"/>
          <w:szCs w:val="24"/>
          <w:lang w:val="it-IT"/>
        </w:rPr>
      </w:pPr>
      <w:r w:rsidRPr="00511D64">
        <w:rPr>
          <w:sz w:val="24"/>
          <w:szCs w:val="24"/>
          <w:lang w:val="it-IT"/>
        </w:rPr>
        <w:t xml:space="preserve">Le persone indicate </w:t>
      </w:r>
      <w:r w:rsidR="000A27B0" w:rsidRPr="00511D64">
        <w:rPr>
          <w:sz w:val="24"/>
          <w:szCs w:val="24"/>
          <w:lang w:val="it-IT"/>
        </w:rPr>
        <w:t xml:space="preserve">qui </w:t>
      </w:r>
      <w:r w:rsidRPr="00511D64">
        <w:rPr>
          <w:sz w:val="24"/>
          <w:szCs w:val="24"/>
          <w:lang w:val="it-IT"/>
        </w:rPr>
        <w:t xml:space="preserve">sopra garantiscono </w:t>
      </w:r>
      <w:r w:rsidR="00DA445E" w:rsidRPr="00511D64">
        <w:rPr>
          <w:sz w:val="24"/>
          <w:szCs w:val="24"/>
          <w:lang w:val="it-IT"/>
        </w:rPr>
        <w:t xml:space="preserve">la sicurezza e la protezione </w:t>
      </w:r>
      <w:r w:rsidR="007457FF" w:rsidRPr="00511D64">
        <w:rPr>
          <w:sz w:val="24"/>
          <w:szCs w:val="24"/>
          <w:lang w:val="it-IT"/>
        </w:rPr>
        <w:t>dei colleghi</w:t>
      </w:r>
      <w:r w:rsidR="00DA445E" w:rsidRPr="00511D64">
        <w:rPr>
          <w:sz w:val="24"/>
          <w:szCs w:val="24"/>
          <w:lang w:val="it-IT"/>
        </w:rPr>
        <w:t xml:space="preserve"> nonché il coordinamento dei compiti conformemente </w:t>
      </w:r>
      <w:r w:rsidR="00D60816" w:rsidRPr="00511D64">
        <w:rPr>
          <w:sz w:val="24"/>
          <w:szCs w:val="24"/>
          <w:lang w:val="it-IT"/>
        </w:rPr>
        <w:t>alle disposizioni</w:t>
      </w:r>
      <w:r w:rsidR="00F63D2E" w:rsidRPr="00511D64">
        <w:rPr>
          <w:sz w:val="24"/>
          <w:szCs w:val="24"/>
          <w:lang w:val="it-IT"/>
        </w:rPr>
        <w:t xml:space="preserve">. </w:t>
      </w:r>
      <w:r w:rsidR="00D60816" w:rsidRPr="00511D64">
        <w:rPr>
          <w:sz w:val="24"/>
          <w:szCs w:val="24"/>
          <w:lang w:val="it-IT"/>
        </w:rPr>
        <w:t>L’addetto alla sicurezza garantisce il buon funzionamento della cooperazione tra le forze d’intervento esterne e informa i suoi superiori</w:t>
      </w:r>
      <w:r w:rsidR="00F63D2E" w:rsidRPr="00511D64">
        <w:rPr>
          <w:sz w:val="24"/>
          <w:szCs w:val="24"/>
          <w:lang w:val="it-IT"/>
        </w:rPr>
        <w:t>.</w:t>
      </w:r>
    </w:p>
    <w:p w14:paraId="21EB50F5" w14:textId="50A1717C" w:rsidR="00F63D2E" w:rsidRPr="00511D64" w:rsidRDefault="00F63D2E" w:rsidP="00A5083C">
      <w:pPr>
        <w:pStyle w:val="Abteilung"/>
        <w:spacing w:before="40"/>
        <w:rPr>
          <w:sz w:val="44"/>
          <w:lang w:val="it-IT"/>
        </w:rPr>
      </w:pPr>
      <w:r w:rsidRPr="00511D64">
        <w:rPr>
          <w:lang w:val="it-IT"/>
        </w:rPr>
        <w:br w:type="page"/>
      </w:r>
      <w:r w:rsidR="00C36F9C" w:rsidRPr="00511D64">
        <w:rPr>
          <w:noProof/>
          <w:sz w:val="44"/>
          <w:lang w:val="it-IT" w:eastAsia="de-CH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13FF2B7" wp14:editId="036B90DF">
                <wp:simplePos x="0" y="0"/>
                <wp:positionH relativeFrom="column">
                  <wp:posOffset>8890</wp:posOffset>
                </wp:positionH>
                <wp:positionV relativeFrom="paragraph">
                  <wp:posOffset>377825</wp:posOffset>
                </wp:positionV>
                <wp:extent cx="7091045" cy="0"/>
                <wp:effectExtent l="0" t="0" r="0" b="0"/>
                <wp:wrapNone/>
                <wp:docPr id="44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FC179" id="AutoShape 546" o:spid="_x0000_s1026" type="#_x0000_t32" style="position:absolute;margin-left:.7pt;margin-top:29.75pt;width:558.3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" strokecolor="#c00000"/>
            </w:pict>
          </mc:Fallback>
        </mc:AlternateContent>
      </w:r>
      <w:r w:rsidR="00D60816" w:rsidRPr="00511D64">
        <w:rPr>
          <w:sz w:val="44"/>
          <w:lang w:val="it-IT"/>
        </w:rPr>
        <w:t>Indice</w:t>
      </w:r>
    </w:p>
    <w:p w14:paraId="5B8D97ED" w14:textId="77777777" w:rsidR="00F63D2E" w:rsidRPr="00511D64" w:rsidRDefault="00F63D2E">
      <w:pPr>
        <w:pStyle w:val="Text"/>
        <w:rPr>
          <w:lang w:val="it-IT"/>
        </w:rPr>
      </w:pPr>
    </w:p>
    <w:p w14:paraId="620A3F87" w14:textId="77777777" w:rsidR="007457FF" w:rsidRPr="00511D64" w:rsidRDefault="000B1E30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r w:rsidRPr="00511D64">
        <w:rPr>
          <w:rStyle w:val="Hyperlink"/>
          <w:b/>
          <w:sz w:val="28"/>
          <w:szCs w:val="28"/>
          <w:lang w:val="it-IT"/>
        </w:rPr>
        <w:fldChar w:fldCharType="begin"/>
      </w:r>
      <w:r w:rsidRPr="00511D64">
        <w:rPr>
          <w:rStyle w:val="Hyperlink"/>
          <w:b/>
          <w:sz w:val="28"/>
          <w:szCs w:val="28"/>
          <w:lang w:val="it-IT"/>
        </w:rPr>
        <w:instrText xml:space="preserve"> TOC \o "1-1" \h \z </w:instrText>
      </w:r>
      <w:r w:rsidRPr="00511D64">
        <w:rPr>
          <w:rStyle w:val="Hyperlink"/>
          <w:b/>
          <w:sz w:val="28"/>
          <w:szCs w:val="28"/>
          <w:lang w:val="it-IT"/>
        </w:rPr>
        <w:fldChar w:fldCharType="separate"/>
      </w:r>
      <w:hyperlink w:anchor="_Toc20221256" w:history="1">
        <w:r w:rsidR="007457FF" w:rsidRPr="00511D64">
          <w:rPr>
            <w:rStyle w:val="Hyperlink"/>
            <w:lang w:val="it-IT"/>
          </w:rPr>
          <w:t>Incendio</w:t>
        </w:r>
        <w:r w:rsidR="007457FF" w:rsidRPr="00511D64">
          <w:rPr>
            <w:webHidden/>
            <w:lang w:val="it-IT"/>
          </w:rPr>
          <w:tab/>
        </w:r>
        <w:r w:rsidR="007457FF" w:rsidRPr="00511D64">
          <w:rPr>
            <w:webHidden/>
            <w:lang w:val="it-IT"/>
          </w:rPr>
          <w:fldChar w:fldCharType="begin"/>
        </w:r>
        <w:r w:rsidR="007457FF" w:rsidRPr="00511D64">
          <w:rPr>
            <w:webHidden/>
            <w:lang w:val="it-IT"/>
          </w:rPr>
          <w:instrText xml:space="preserve"> PAGEREF _Toc20221256 \h </w:instrText>
        </w:r>
        <w:r w:rsidR="007457FF" w:rsidRPr="00511D64">
          <w:rPr>
            <w:webHidden/>
            <w:lang w:val="it-IT"/>
          </w:rPr>
        </w:r>
        <w:r w:rsidR="007457FF"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6</w:t>
        </w:r>
        <w:r w:rsidR="007457FF" w:rsidRPr="00511D64">
          <w:rPr>
            <w:webHidden/>
            <w:lang w:val="it-IT"/>
          </w:rPr>
          <w:fldChar w:fldCharType="end"/>
        </w:r>
      </w:hyperlink>
    </w:p>
    <w:p w14:paraId="3E34157B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57" w:history="1">
        <w:r w:rsidRPr="00511D64">
          <w:rPr>
            <w:rStyle w:val="Hyperlink"/>
            <w:lang w:val="it-IT"/>
          </w:rPr>
          <w:t>Evacuazione dell’edificio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_Toc20221257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7</w:t>
        </w:r>
        <w:r w:rsidRPr="00511D64">
          <w:rPr>
            <w:webHidden/>
            <w:lang w:val="it-IT"/>
          </w:rPr>
          <w:fldChar w:fldCharType="end"/>
        </w:r>
      </w:hyperlink>
    </w:p>
    <w:p w14:paraId="6F28D7B0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58" w:history="1">
        <w:r w:rsidRPr="00511D64">
          <w:rPr>
            <w:rStyle w:val="Hyperlink"/>
            <w:lang w:val="it-IT"/>
          </w:rPr>
          <w:t>EMERGENZE MEDICHE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_Toc20221258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9</w:t>
        </w:r>
        <w:r w:rsidRPr="00511D64">
          <w:rPr>
            <w:webHidden/>
            <w:lang w:val="it-IT"/>
          </w:rPr>
          <w:fldChar w:fldCharType="end"/>
        </w:r>
      </w:hyperlink>
    </w:p>
    <w:p w14:paraId="0CE76A22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59" w:history="1">
        <w:r w:rsidRPr="00511D64">
          <w:rPr>
            <w:rStyle w:val="Hyperlink"/>
            <w:lang w:val="it-IT"/>
          </w:rPr>
          <w:t>Servizio sanitario interno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_Toc20221259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10</w:t>
        </w:r>
        <w:r w:rsidRPr="00511D64">
          <w:rPr>
            <w:webHidden/>
            <w:lang w:val="it-IT"/>
          </w:rPr>
          <w:fldChar w:fldCharType="end"/>
        </w:r>
      </w:hyperlink>
    </w:p>
    <w:p w14:paraId="24DF631C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0" w:history="1">
        <w:r w:rsidRPr="00511D64">
          <w:rPr>
            <w:rStyle w:val="Hyperlink"/>
            <w:lang w:val="it-IT"/>
          </w:rPr>
          <w:t>Lettere o pacchi sospetti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_Toc20221260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11</w:t>
        </w:r>
        <w:r w:rsidRPr="00511D64">
          <w:rPr>
            <w:webHidden/>
            <w:lang w:val="it-IT"/>
          </w:rPr>
          <w:fldChar w:fldCharType="end"/>
        </w:r>
      </w:hyperlink>
    </w:p>
    <w:p w14:paraId="28E9EAF6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1" w:history="1">
        <w:r w:rsidRPr="00511D64">
          <w:rPr>
            <w:rStyle w:val="Hyperlink"/>
            <w:lang w:val="it-IT"/>
          </w:rPr>
          <w:t>Lettere o pacchi sospettati di contenere materiale esplosivo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_Toc20221261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12</w:t>
        </w:r>
        <w:r w:rsidRPr="00511D64">
          <w:rPr>
            <w:webHidden/>
            <w:lang w:val="it-IT"/>
          </w:rPr>
          <w:fldChar w:fldCharType="end"/>
        </w:r>
      </w:hyperlink>
    </w:p>
    <w:p w14:paraId="30E7A547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2" w:history="1">
        <w:r w:rsidRPr="00511D64">
          <w:rPr>
            <w:rStyle w:val="Hyperlink"/>
            <w:lang w:val="it-IT"/>
          </w:rPr>
          <w:t>Lettere o pacchi sospetti con fuoriuscita di materiale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_Toc20221262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13</w:t>
        </w:r>
        <w:r w:rsidRPr="00511D64">
          <w:rPr>
            <w:webHidden/>
            <w:lang w:val="it-IT"/>
          </w:rPr>
          <w:fldChar w:fldCharType="end"/>
        </w:r>
      </w:hyperlink>
    </w:p>
    <w:p w14:paraId="41BC5A54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3" w:history="1">
        <w:r w:rsidRPr="00511D64">
          <w:rPr>
            <w:rStyle w:val="Hyperlink"/>
            <w:lang w:val="it-IT"/>
          </w:rPr>
          <w:t>Minaccia telefonica di bomba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_Toc20221263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14</w:t>
        </w:r>
        <w:r w:rsidRPr="00511D64">
          <w:rPr>
            <w:webHidden/>
            <w:lang w:val="it-IT"/>
          </w:rPr>
          <w:fldChar w:fldCharType="end"/>
        </w:r>
      </w:hyperlink>
    </w:p>
    <w:p w14:paraId="71E21191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4" w:history="1">
        <w:r w:rsidRPr="00511D64">
          <w:rPr>
            <w:rStyle w:val="Hyperlink"/>
            <w:lang w:val="it-IT"/>
          </w:rPr>
          <w:t>Manifestazioni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_Toc20221264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15</w:t>
        </w:r>
        <w:r w:rsidRPr="00511D64">
          <w:rPr>
            <w:webHidden/>
            <w:lang w:val="it-IT"/>
          </w:rPr>
          <w:fldChar w:fldCharType="end"/>
        </w:r>
      </w:hyperlink>
    </w:p>
    <w:p w14:paraId="08C8EBB4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5" w:history="1">
        <w:r w:rsidRPr="00511D64">
          <w:rPr>
            <w:rStyle w:val="Hyperlink"/>
            <w:lang w:val="it-IT"/>
          </w:rPr>
          <w:t>Occupazione dell’edificio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_Toc20221265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16</w:t>
        </w:r>
        <w:r w:rsidRPr="00511D64">
          <w:rPr>
            <w:webHidden/>
            <w:lang w:val="it-IT"/>
          </w:rPr>
          <w:fldChar w:fldCharType="end"/>
        </w:r>
      </w:hyperlink>
    </w:p>
    <w:p w14:paraId="1F070DF7" w14:textId="77777777" w:rsidR="007457FF" w:rsidRPr="00511D64" w:rsidRDefault="007457FF">
      <w:pPr>
        <w:pStyle w:val="Verzeichnis1"/>
        <w:rPr>
          <w:rFonts w:ascii="Calibri" w:hAnsi="Calibri"/>
          <w:bCs w:val="0"/>
          <w:sz w:val="22"/>
          <w:szCs w:val="22"/>
          <w:lang w:val="it-IT" w:eastAsia="it-CH"/>
        </w:rPr>
      </w:pPr>
      <w:hyperlink w:anchor="_Toc20221266" w:history="1">
        <w:r w:rsidRPr="00511D64">
          <w:rPr>
            <w:rStyle w:val="Hyperlink"/>
            <w:lang w:val="it-IT"/>
          </w:rPr>
          <w:t>Numeri d’emergenza</w:t>
        </w:r>
        <w:r w:rsidRPr="00511D64">
          <w:rPr>
            <w:webHidden/>
            <w:lang w:val="it-IT"/>
          </w:rPr>
          <w:tab/>
        </w:r>
        <w:r w:rsidRPr="00511D64">
          <w:rPr>
            <w:webHidden/>
            <w:lang w:val="it-IT"/>
          </w:rPr>
          <w:fldChar w:fldCharType="begin"/>
        </w:r>
        <w:r w:rsidRPr="00511D64">
          <w:rPr>
            <w:webHidden/>
            <w:lang w:val="it-IT"/>
          </w:rPr>
          <w:instrText xml:space="preserve"> PAGEREF _Toc20221266 \h </w:instrText>
        </w:r>
        <w:r w:rsidRPr="00511D64">
          <w:rPr>
            <w:webHidden/>
            <w:lang w:val="it-IT"/>
          </w:rPr>
        </w:r>
        <w:r w:rsidRPr="00511D64">
          <w:rPr>
            <w:webHidden/>
            <w:lang w:val="it-IT"/>
          </w:rPr>
          <w:fldChar w:fldCharType="separate"/>
        </w:r>
        <w:r w:rsidR="005A3940">
          <w:rPr>
            <w:webHidden/>
            <w:lang w:val="it-IT"/>
          </w:rPr>
          <w:t>17</w:t>
        </w:r>
        <w:r w:rsidRPr="00511D64">
          <w:rPr>
            <w:webHidden/>
            <w:lang w:val="it-IT"/>
          </w:rPr>
          <w:fldChar w:fldCharType="end"/>
        </w:r>
      </w:hyperlink>
    </w:p>
    <w:p w14:paraId="6CAF91B2" w14:textId="21D63A69" w:rsidR="002677DF" w:rsidRPr="00511D64" w:rsidRDefault="000B1E30" w:rsidP="002677DF">
      <w:pPr>
        <w:pStyle w:val="Verzeichnis1"/>
        <w:ind w:left="0" w:firstLine="0"/>
        <w:rPr>
          <w:lang w:val="it-IT"/>
        </w:rPr>
      </w:pPr>
      <w:r w:rsidRPr="00511D64">
        <w:rPr>
          <w:rStyle w:val="Hyperlink"/>
          <w:b/>
          <w:sz w:val="28"/>
          <w:szCs w:val="28"/>
          <w:lang w:val="it-IT"/>
        </w:rPr>
        <w:fldChar w:fldCharType="end"/>
      </w:r>
      <w:r w:rsidR="00F63D2E" w:rsidRPr="00511D64">
        <w:rPr>
          <w:lang w:val="it-IT"/>
        </w:rPr>
        <w:br w:type="page"/>
      </w:r>
      <w:r w:rsidR="00C36F9C" w:rsidRPr="00511D64">
        <w:rPr>
          <w:lang w:val="it-IT" w:eastAsia="de-CH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4F582F" wp14:editId="63327598">
                <wp:simplePos x="0" y="0"/>
                <wp:positionH relativeFrom="column">
                  <wp:posOffset>8890</wp:posOffset>
                </wp:positionH>
                <wp:positionV relativeFrom="paragraph">
                  <wp:posOffset>372110</wp:posOffset>
                </wp:positionV>
                <wp:extent cx="7091045" cy="0"/>
                <wp:effectExtent l="0" t="0" r="0" b="0"/>
                <wp:wrapNone/>
                <wp:docPr id="43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511A" id="AutoShape 672" o:spid="_x0000_s1026" type="#_x0000_t32" style="position:absolute;margin-left:.7pt;margin-top:29.3pt;width:558.3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" strokecolor="#c00000"/>
            </w:pict>
          </mc:Fallback>
        </mc:AlternateContent>
      </w:r>
      <w:r w:rsidR="00D60816" w:rsidRPr="00511D64">
        <w:rPr>
          <w:sz w:val="44"/>
          <w:lang w:val="it-IT"/>
        </w:rPr>
        <w:t>Informazioni generali</w:t>
      </w:r>
    </w:p>
    <w:p w14:paraId="2675591E" w14:textId="77777777" w:rsidR="006C7553" w:rsidRPr="00511D64" w:rsidRDefault="00D60816" w:rsidP="00C9713F">
      <w:pPr>
        <w:tabs>
          <w:tab w:val="left" w:pos="2469"/>
        </w:tabs>
        <w:spacing w:before="240" w:after="120" w:line="264" w:lineRule="auto"/>
        <w:ind w:right="709"/>
        <w:rPr>
          <w:b/>
          <w:bCs/>
          <w:noProof/>
          <w:sz w:val="24"/>
          <w:szCs w:val="24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Documentazione</w:t>
      </w:r>
    </w:p>
    <w:p w14:paraId="7EE8ACAF" w14:textId="77777777" w:rsidR="006C7553" w:rsidRPr="00511D64" w:rsidRDefault="007457FF" w:rsidP="00F114BD">
      <w:pPr>
        <w:spacing w:before="0" w:after="120"/>
        <w:rPr>
          <w:sz w:val="24"/>
          <w:szCs w:val="24"/>
          <w:lang w:val="it-IT"/>
        </w:rPr>
      </w:pPr>
      <w:r w:rsidRPr="00511D64">
        <w:rPr>
          <w:sz w:val="24"/>
          <w:szCs w:val="24"/>
          <w:lang w:val="it-IT"/>
        </w:rPr>
        <w:t>Il presente manuale è redatto</w:t>
      </w:r>
      <w:r w:rsidR="00D60816" w:rsidRPr="00511D64">
        <w:rPr>
          <w:sz w:val="24"/>
          <w:szCs w:val="24"/>
          <w:lang w:val="it-IT"/>
        </w:rPr>
        <w:t xml:space="preserve"> e </w:t>
      </w:r>
      <w:r w:rsidRPr="00511D64">
        <w:rPr>
          <w:sz w:val="24"/>
          <w:szCs w:val="24"/>
          <w:lang w:val="it-IT"/>
        </w:rPr>
        <w:t>riesaminato</w:t>
      </w:r>
      <w:r w:rsidR="00D60816" w:rsidRPr="00511D64">
        <w:rPr>
          <w:sz w:val="24"/>
          <w:szCs w:val="24"/>
          <w:lang w:val="it-IT"/>
        </w:rPr>
        <w:t xml:space="preserve"> periodicamente da </w:t>
      </w:r>
      <w:r w:rsidR="00D60816" w:rsidRPr="00511D64">
        <w:rPr>
          <w:i/>
          <w:sz w:val="24"/>
          <w:szCs w:val="24"/>
          <w:lang w:val="it-IT"/>
        </w:rPr>
        <w:fldChar w:fldCharType="begin">
          <w:ffData>
            <w:name w:val="Text11"/>
            <w:enabled/>
            <w:calcOnExit w:val="0"/>
            <w:textInput>
              <w:default w:val="[Nome della/e persona/e preposta/e]"/>
            </w:textInput>
          </w:ffData>
        </w:fldChar>
      </w:r>
      <w:bookmarkStart w:id="9" w:name="Text11"/>
      <w:r w:rsidR="00D60816" w:rsidRPr="00511D64">
        <w:rPr>
          <w:i/>
          <w:sz w:val="24"/>
          <w:szCs w:val="24"/>
          <w:lang w:val="it-IT"/>
        </w:rPr>
        <w:instrText xml:space="preserve"> FORMTEXT </w:instrText>
      </w:r>
      <w:r w:rsidR="00D60816" w:rsidRPr="00511D64">
        <w:rPr>
          <w:i/>
          <w:sz w:val="24"/>
          <w:szCs w:val="24"/>
          <w:lang w:val="it-IT"/>
        </w:rPr>
      </w:r>
      <w:r w:rsidR="00D60816" w:rsidRPr="00511D64">
        <w:rPr>
          <w:i/>
          <w:sz w:val="24"/>
          <w:szCs w:val="24"/>
          <w:lang w:val="it-IT"/>
        </w:rPr>
        <w:fldChar w:fldCharType="separate"/>
      </w:r>
      <w:r w:rsidR="005A3940">
        <w:rPr>
          <w:i/>
          <w:noProof/>
          <w:sz w:val="24"/>
          <w:szCs w:val="24"/>
          <w:lang w:val="it-IT"/>
        </w:rPr>
        <w:t>[Nome della/e persona/e preposta/e]</w:t>
      </w:r>
      <w:r w:rsidR="00D60816" w:rsidRPr="00511D64">
        <w:rPr>
          <w:i/>
          <w:sz w:val="24"/>
          <w:szCs w:val="24"/>
          <w:lang w:val="it-IT"/>
        </w:rPr>
        <w:fldChar w:fldCharType="end"/>
      </w:r>
      <w:bookmarkEnd w:id="9"/>
    </w:p>
    <w:p w14:paraId="3F35BF25" w14:textId="77777777" w:rsidR="00D60816" w:rsidRPr="00511D64" w:rsidRDefault="00D60816" w:rsidP="00595143">
      <w:pPr>
        <w:tabs>
          <w:tab w:val="left" w:pos="2469"/>
        </w:tabs>
        <w:spacing w:line="264" w:lineRule="auto"/>
        <w:ind w:right="708"/>
        <w:rPr>
          <w:sz w:val="24"/>
          <w:szCs w:val="24"/>
          <w:lang w:val="it-IT"/>
        </w:rPr>
      </w:pPr>
      <w:r w:rsidRPr="00511D64">
        <w:rPr>
          <w:sz w:val="24"/>
          <w:szCs w:val="24"/>
          <w:lang w:val="it-IT"/>
        </w:rPr>
        <w:t xml:space="preserve">Il </w:t>
      </w:r>
      <w:r w:rsidR="007457FF" w:rsidRPr="00511D64">
        <w:rPr>
          <w:sz w:val="24"/>
          <w:szCs w:val="24"/>
          <w:lang w:val="it-IT"/>
        </w:rPr>
        <w:t>manuale</w:t>
      </w:r>
      <w:r w:rsidRPr="00511D64">
        <w:rPr>
          <w:sz w:val="24"/>
          <w:szCs w:val="24"/>
          <w:lang w:val="it-IT"/>
        </w:rPr>
        <w:t xml:space="preserve"> è </w:t>
      </w:r>
      <w:r w:rsidR="007457FF" w:rsidRPr="00511D64">
        <w:rPr>
          <w:sz w:val="24"/>
          <w:szCs w:val="24"/>
          <w:lang w:val="it-IT"/>
        </w:rPr>
        <w:t>riesaminato</w:t>
      </w:r>
      <w:r w:rsidRPr="00511D64">
        <w:rPr>
          <w:sz w:val="24"/>
          <w:szCs w:val="24"/>
          <w:lang w:val="it-IT"/>
        </w:rPr>
        <w:t xml:space="preserve"> [ogni anno, ogni due anni, (al massimo) ogni tre anni] per verificar</w:t>
      </w:r>
      <w:r w:rsidR="00091289" w:rsidRPr="00511D64">
        <w:rPr>
          <w:sz w:val="24"/>
          <w:szCs w:val="24"/>
          <w:lang w:val="it-IT"/>
        </w:rPr>
        <w:t>n</w:t>
      </w:r>
      <w:r w:rsidRPr="00511D64">
        <w:rPr>
          <w:sz w:val="24"/>
          <w:szCs w:val="24"/>
          <w:lang w:val="it-IT"/>
        </w:rPr>
        <w:t xml:space="preserve">e </w:t>
      </w:r>
      <w:r w:rsidR="00091289" w:rsidRPr="00511D64">
        <w:rPr>
          <w:sz w:val="24"/>
          <w:szCs w:val="24"/>
          <w:lang w:val="it-IT"/>
        </w:rPr>
        <w:t>lo stato d’aggiornamento e la correttezza e</w:t>
      </w:r>
      <w:r w:rsidRPr="00511D64">
        <w:rPr>
          <w:sz w:val="24"/>
          <w:szCs w:val="24"/>
          <w:lang w:val="it-IT"/>
        </w:rPr>
        <w:t xml:space="preserve">, se necessario, </w:t>
      </w:r>
      <w:r w:rsidR="00091289" w:rsidRPr="00511D64">
        <w:rPr>
          <w:sz w:val="24"/>
          <w:szCs w:val="24"/>
          <w:lang w:val="it-IT"/>
        </w:rPr>
        <w:t xml:space="preserve">viene </w:t>
      </w:r>
      <w:r w:rsidRPr="00511D64">
        <w:rPr>
          <w:sz w:val="24"/>
          <w:szCs w:val="24"/>
          <w:lang w:val="it-IT"/>
        </w:rPr>
        <w:t xml:space="preserve">adattato. </w:t>
      </w:r>
    </w:p>
    <w:p w14:paraId="0BF2B4CD" w14:textId="77777777" w:rsidR="00285688" w:rsidRPr="00511D64" w:rsidRDefault="00285688" w:rsidP="00285688">
      <w:pPr>
        <w:tabs>
          <w:tab w:val="left" w:pos="2469"/>
        </w:tabs>
        <w:spacing w:before="0" w:after="0" w:line="264" w:lineRule="auto"/>
        <w:ind w:right="709"/>
        <w:rPr>
          <w:b/>
          <w:bCs/>
          <w:noProof/>
          <w:sz w:val="24"/>
          <w:szCs w:val="24"/>
          <w:lang w:val="it-IT"/>
        </w:rPr>
      </w:pPr>
    </w:p>
    <w:p w14:paraId="790EE573" w14:textId="77777777" w:rsidR="00F63D2E" w:rsidRPr="00511D64" w:rsidRDefault="00BD6AF8" w:rsidP="00285688">
      <w:pPr>
        <w:tabs>
          <w:tab w:val="left" w:pos="2469"/>
        </w:tabs>
        <w:spacing w:before="0" w:after="120"/>
        <w:ind w:right="709"/>
        <w:rPr>
          <w:b/>
          <w:bCs/>
          <w:noProof/>
          <w:sz w:val="24"/>
          <w:szCs w:val="24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Oggetto e scopo</w:t>
      </w:r>
    </w:p>
    <w:p w14:paraId="4B8569D5" w14:textId="77777777" w:rsidR="006C7553" w:rsidRPr="00511D64" w:rsidRDefault="00BD6AF8" w:rsidP="00C9713F">
      <w:pPr>
        <w:tabs>
          <w:tab w:val="left" w:pos="2469"/>
        </w:tabs>
        <w:spacing w:before="120" w:after="0" w:line="264" w:lineRule="auto"/>
        <w:ind w:left="284" w:right="709"/>
        <w:rPr>
          <w:bCs/>
          <w:noProof/>
          <w:sz w:val="24"/>
          <w:szCs w:val="24"/>
          <w:u w:val="single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Il presente manuale punta a</w:t>
      </w:r>
      <w:r w:rsidR="006C7553" w:rsidRPr="00511D64">
        <w:rPr>
          <w:b/>
          <w:bCs/>
          <w:noProof/>
          <w:sz w:val="24"/>
          <w:szCs w:val="24"/>
          <w:lang w:val="it-IT"/>
        </w:rPr>
        <w:t>:</w:t>
      </w:r>
    </w:p>
    <w:p w14:paraId="5839F05C" w14:textId="77777777" w:rsidR="00F63D2E" w:rsidRPr="00511D64" w:rsidRDefault="00BD6AF8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incoraggiare l’adozione di comportamenti conformi alle norme di sicurezza</w:t>
      </w:r>
    </w:p>
    <w:p w14:paraId="41C6ED69" w14:textId="77777777" w:rsidR="00F63D2E" w:rsidRPr="00511D64" w:rsidRDefault="007457FF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garant</w:t>
      </w:r>
      <w:r w:rsidR="00BD6AF8" w:rsidRPr="00511D64">
        <w:rPr>
          <w:b w:val="0"/>
          <w:bCs w:val="0"/>
          <w:noProof/>
          <w:sz w:val="24"/>
          <w:szCs w:val="24"/>
          <w:lang w:val="it-IT"/>
        </w:rPr>
        <w:t>ire un’organizzazione d’emergenza ben funzionante</w:t>
      </w:r>
    </w:p>
    <w:p w14:paraId="078EB5E1" w14:textId="77777777" w:rsidR="00F63D2E" w:rsidRPr="00511D64" w:rsidRDefault="00BD6AF8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prevenire o limitare i danni a persone, edifici, og</w:t>
      </w:r>
      <w:r w:rsidR="007457FF" w:rsidRPr="00511D64">
        <w:rPr>
          <w:b w:val="0"/>
          <w:bCs w:val="0"/>
          <w:noProof/>
          <w:sz w:val="24"/>
          <w:szCs w:val="24"/>
          <w:lang w:val="it-IT"/>
        </w:rPr>
        <w:t>getti e dati grazie alla corrett</w:t>
      </w:r>
      <w:r w:rsidRPr="00511D64">
        <w:rPr>
          <w:b w:val="0"/>
          <w:bCs w:val="0"/>
          <w:noProof/>
          <w:sz w:val="24"/>
          <w:szCs w:val="24"/>
          <w:lang w:val="it-IT"/>
        </w:rPr>
        <w:t>a applicazione delle misure previste</w:t>
      </w:r>
    </w:p>
    <w:p w14:paraId="08E43F53" w14:textId="77777777" w:rsidR="006C7553" w:rsidRPr="00511D64" w:rsidRDefault="00BD6AF8" w:rsidP="00C243BF">
      <w:pPr>
        <w:tabs>
          <w:tab w:val="left" w:pos="2469"/>
        </w:tabs>
        <w:spacing w:before="360" w:after="0" w:line="264" w:lineRule="auto"/>
        <w:ind w:left="284" w:right="709"/>
        <w:rPr>
          <w:b/>
          <w:bCs/>
          <w:noProof/>
          <w:sz w:val="24"/>
          <w:szCs w:val="24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Nel manuale troverete una risposta alle seguenti domande</w:t>
      </w:r>
      <w:r w:rsidR="006C7553" w:rsidRPr="00511D64">
        <w:rPr>
          <w:b/>
          <w:bCs/>
          <w:noProof/>
          <w:sz w:val="24"/>
          <w:szCs w:val="24"/>
          <w:lang w:val="it-IT"/>
        </w:rPr>
        <w:t>:</w:t>
      </w:r>
    </w:p>
    <w:p w14:paraId="375E0AAD" w14:textId="77777777" w:rsidR="00D71DC0" w:rsidRPr="00511D64" w:rsidRDefault="00EA2A5C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c</w:t>
      </w:r>
      <w:r w:rsidR="00BD6AF8" w:rsidRPr="00511D64">
        <w:rPr>
          <w:b w:val="0"/>
          <w:bCs w:val="0"/>
          <w:noProof/>
          <w:sz w:val="24"/>
          <w:szCs w:val="24"/>
          <w:lang w:val="it-IT"/>
        </w:rPr>
        <w:t>hi è responsabile di cosa nell’eventualità di un’emergenza</w:t>
      </w:r>
      <w:r w:rsidR="00D71DC0" w:rsidRPr="00511D64">
        <w:rPr>
          <w:b w:val="0"/>
          <w:bCs w:val="0"/>
          <w:noProof/>
          <w:sz w:val="24"/>
          <w:szCs w:val="24"/>
          <w:lang w:val="it-IT"/>
        </w:rPr>
        <w:t>?</w:t>
      </w:r>
    </w:p>
    <w:p w14:paraId="2DCC592E" w14:textId="77777777" w:rsidR="00D71DC0" w:rsidRPr="00511D64" w:rsidRDefault="00EA2A5C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q</w:t>
      </w:r>
      <w:r w:rsidR="00BD6AF8" w:rsidRPr="00511D64">
        <w:rPr>
          <w:b w:val="0"/>
          <w:bCs w:val="0"/>
          <w:noProof/>
          <w:sz w:val="24"/>
          <w:szCs w:val="24"/>
          <w:lang w:val="it-IT"/>
        </w:rPr>
        <w:t>uali organizzazioni esterne d’emergenza devono essere contattate e quando</w:t>
      </w:r>
      <w:r w:rsidR="00D71DC0" w:rsidRPr="00511D64">
        <w:rPr>
          <w:b w:val="0"/>
          <w:bCs w:val="0"/>
          <w:noProof/>
          <w:sz w:val="24"/>
          <w:szCs w:val="24"/>
          <w:lang w:val="it-IT"/>
        </w:rPr>
        <w:t>?</w:t>
      </w:r>
    </w:p>
    <w:p w14:paraId="1385F462" w14:textId="77777777" w:rsidR="00D71DC0" w:rsidRPr="00511D64" w:rsidRDefault="00EA2A5C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d</w:t>
      </w:r>
      <w:r w:rsidR="00BD6AF8" w:rsidRPr="00511D64">
        <w:rPr>
          <w:b w:val="0"/>
          <w:bCs w:val="0"/>
          <w:noProof/>
          <w:sz w:val="24"/>
          <w:szCs w:val="24"/>
          <w:lang w:val="it-IT"/>
        </w:rPr>
        <w:t xml:space="preserve">ove si trovano gli </w:t>
      </w:r>
      <w:r w:rsidRPr="00511D64">
        <w:rPr>
          <w:b w:val="0"/>
          <w:bCs w:val="0"/>
          <w:noProof/>
          <w:sz w:val="24"/>
          <w:szCs w:val="24"/>
          <w:lang w:val="it-IT"/>
        </w:rPr>
        <w:t>strumenti ausiliari</w:t>
      </w:r>
      <w:r w:rsidR="00BD6AF8" w:rsidRPr="00511D64">
        <w:rPr>
          <w:b w:val="0"/>
          <w:bCs w:val="0"/>
          <w:noProof/>
          <w:sz w:val="24"/>
          <w:szCs w:val="24"/>
          <w:lang w:val="it-IT"/>
        </w:rPr>
        <w:t xml:space="preserve"> e </w:t>
      </w:r>
      <w:r w:rsidR="006C7E40" w:rsidRPr="00511D64">
        <w:rPr>
          <w:b w:val="0"/>
          <w:bCs w:val="0"/>
          <w:noProof/>
          <w:sz w:val="24"/>
          <w:szCs w:val="24"/>
          <w:lang w:val="it-IT"/>
        </w:rPr>
        <w:t xml:space="preserve">i luoghi </w:t>
      </w:r>
      <w:r w:rsidR="007457FF" w:rsidRPr="00511D64">
        <w:rPr>
          <w:b w:val="0"/>
          <w:bCs w:val="0"/>
          <w:noProof/>
          <w:sz w:val="24"/>
          <w:szCs w:val="24"/>
          <w:lang w:val="it-IT"/>
        </w:rPr>
        <w:t>importanti</w:t>
      </w:r>
      <w:r w:rsidR="00D71DC0" w:rsidRPr="00511D64">
        <w:rPr>
          <w:b w:val="0"/>
          <w:bCs w:val="0"/>
          <w:noProof/>
          <w:sz w:val="24"/>
          <w:szCs w:val="24"/>
          <w:lang w:val="it-IT"/>
        </w:rPr>
        <w:t xml:space="preserve"> (</w:t>
      </w:r>
      <w:r w:rsidR="006C7E40" w:rsidRPr="00511D64">
        <w:rPr>
          <w:b w:val="0"/>
          <w:bCs w:val="0"/>
          <w:noProof/>
          <w:sz w:val="24"/>
          <w:szCs w:val="24"/>
          <w:lang w:val="it-IT"/>
        </w:rPr>
        <w:t>punto di ritrovo</w:t>
      </w:r>
      <w:r w:rsidR="00D71DC0" w:rsidRPr="00511D64">
        <w:rPr>
          <w:b w:val="0"/>
          <w:bCs w:val="0"/>
          <w:noProof/>
          <w:sz w:val="24"/>
          <w:szCs w:val="24"/>
          <w:lang w:val="it-IT"/>
        </w:rPr>
        <w:t>)?</w:t>
      </w:r>
    </w:p>
    <w:p w14:paraId="14FD0FB2" w14:textId="77777777" w:rsidR="00D71DC0" w:rsidRPr="00511D64" w:rsidRDefault="00EA2A5C" w:rsidP="00C243BF">
      <w:pPr>
        <w:pStyle w:val="Zwischentitel1ShiftF5"/>
        <w:numPr>
          <w:ilvl w:val="0"/>
          <w:numId w:val="34"/>
        </w:numPr>
        <w:tabs>
          <w:tab w:val="clear" w:pos="1353"/>
          <w:tab w:val="left" w:pos="851"/>
        </w:tabs>
        <w:spacing w:before="120" w:after="0" w:line="264" w:lineRule="auto"/>
        <w:ind w:left="851" w:hanging="284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noProof/>
          <w:sz w:val="24"/>
          <w:szCs w:val="24"/>
          <w:lang w:val="it-IT"/>
        </w:rPr>
        <w:t>c</w:t>
      </w:r>
      <w:r w:rsidR="006C7E40" w:rsidRPr="00511D64">
        <w:rPr>
          <w:b w:val="0"/>
          <w:bCs w:val="0"/>
          <w:noProof/>
          <w:sz w:val="24"/>
          <w:szCs w:val="24"/>
          <w:lang w:val="it-IT"/>
        </w:rPr>
        <w:t>hi informa chi in merito all’evento? Quando</w:t>
      </w:r>
      <w:r w:rsidR="00D71DC0" w:rsidRPr="00511D64">
        <w:rPr>
          <w:b w:val="0"/>
          <w:bCs w:val="0"/>
          <w:noProof/>
          <w:sz w:val="24"/>
          <w:szCs w:val="24"/>
          <w:lang w:val="it-IT"/>
        </w:rPr>
        <w:t>?</w:t>
      </w:r>
    </w:p>
    <w:p w14:paraId="4B4FED11" w14:textId="77777777" w:rsidR="00A90622" w:rsidRPr="00511D64" w:rsidRDefault="00A90622" w:rsidP="00595143">
      <w:pPr>
        <w:tabs>
          <w:tab w:val="left" w:pos="2469"/>
        </w:tabs>
        <w:spacing w:line="264" w:lineRule="auto"/>
        <w:ind w:right="708"/>
        <w:rPr>
          <w:b/>
          <w:bCs/>
          <w:noProof/>
          <w:sz w:val="24"/>
          <w:szCs w:val="24"/>
          <w:lang w:val="it-IT"/>
        </w:rPr>
      </w:pPr>
    </w:p>
    <w:p w14:paraId="54467101" w14:textId="77777777" w:rsidR="00A90622" w:rsidRPr="00511D64" w:rsidRDefault="006C7E40" w:rsidP="00C9713F">
      <w:pPr>
        <w:tabs>
          <w:tab w:val="left" w:pos="2469"/>
        </w:tabs>
        <w:spacing w:before="0" w:after="120"/>
        <w:ind w:right="709"/>
        <w:rPr>
          <w:b/>
          <w:bCs/>
          <w:noProof/>
          <w:sz w:val="24"/>
          <w:szCs w:val="24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Informazione dei collaboratori</w:t>
      </w:r>
    </w:p>
    <w:p w14:paraId="2D6A064F" w14:textId="77777777" w:rsidR="005B3B07" w:rsidRPr="00511D64" w:rsidRDefault="006C7E40" w:rsidP="00C9713F">
      <w:pPr>
        <w:tabs>
          <w:tab w:val="left" w:pos="2469"/>
        </w:tabs>
        <w:spacing w:before="0" w:after="0"/>
        <w:ind w:right="708"/>
        <w:rPr>
          <w:sz w:val="24"/>
          <w:szCs w:val="24"/>
          <w:lang w:val="it-IT"/>
        </w:rPr>
      </w:pPr>
      <w:r w:rsidRPr="00511D64">
        <w:rPr>
          <w:bCs/>
          <w:noProof/>
          <w:sz w:val="24"/>
          <w:szCs w:val="24"/>
          <w:lang w:val="it-IT"/>
        </w:rPr>
        <w:t>Tutte le p</w:t>
      </w:r>
      <w:r w:rsidR="007457FF" w:rsidRPr="00511D64">
        <w:rPr>
          <w:bCs/>
          <w:noProof/>
          <w:sz w:val="24"/>
          <w:szCs w:val="24"/>
          <w:lang w:val="it-IT"/>
        </w:rPr>
        <w:t>ersone che lavorano nell’impresa</w:t>
      </w:r>
      <w:r w:rsidRPr="00511D64">
        <w:rPr>
          <w:bCs/>
          <w:noProof/>
          <w:sz w:val="24"/>
          <w:szCs w:val="24"/>
          <w:lang w:val="it-IT"/>
        </w:rPr>
        <w:t xml:space="preserve">, in particolare i nuovi arrivati, vengono informati in merito al manuale per la gestione delle emergenze. </w:t>
      </w:r>
    </w:p>
    <w:p w14:paraId="5780E176" w14:textId="77777777" w:rsidR="005B3B07" w:rsidRPr="00511D64" w:rsidRDefault="005B3B07" w:rsidP="00C9713F">
      <w:pPr>
        <w:tabs>
          <w:tab w:val="left" w:pos="2469"/>
        </w:tabs>
        <w:spacing w:before="0" w:after="0"/>
        <w:ind w:right="708"/>
        <w:rPr>
          <w:sz w:val="24"/>
          <w:szCs w:val="24"/>
          <w:lang w:val="it-IT"/>
        </w:rPr>
      </w:pPr>
    </w:p>
    <w:p w14:paraId="065640C4" w14:textId="77777777" w:rsidR="00F63D2E" w:rsidRPr="00511D64" w:rsidRDefault="006C7E40" w:rsidP="00C9713F">
      <w:pPr>
        <w:tabs>
          <w:tab w:val="left" w:pos="2469"/>
        </w:tabs>
        <w:spacing w:before="0" w:after="120"/>
        <w:ind w:right="709"/>
        <w:rPr>
          <w:b/>
          <w:bCs/>
          <w:noProof/>
          <w:sz w:val="24"/>
          <w:szCs w:val="24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Mancata osservanza delle disposizioni organizzative</w:t>
      </w:r>
      <w:r w:rsidR="00F63D2E" w:rsidRPr="00511D64">
        <w:rPr>
          <w:b/>
          <w:bCs/>
          <w:noProof/>
          <w:sz w:val="24"/>
          <w:szCs w:val="24"/>
          <w:lang w:val="it-IT"/>
        </w:rPr>
        <w:t xml:space="preserve"> </w:t>
      </w:r>
    </w:p>
    <w:p w14:paraId="35FF4AF6" w14:textId="77777777" w:rsidR="00F63D2E" w:rsidRPr="00511D64" w:rsidRDefault="00D326C5" w:rsidP="00C9713F">
      <w:pPr>
        <w:pStyle w:val="Zwischentitel1ShiftF5"/>
        <w:tabs>
          <w:tab w:val="left" w:pos="2469"/>
        </w:tabs>
        <w:spacing w:before="0" w:after="0"/>
        <w:ind w:right="142"/>
        <w:rPr>
          <w:b w:val="0"/>
          <w:bCs w:val="0"/>
          <w:noProof/>
          <w:sz w:val="24"/>
          <w:szCs w:val="24"/>
          <w:lang w:val="it-IT"/>
        </w:rPr>
      </w:pPr>
      <w:r w:rsidRPr="00511D64">
        <w:rPr>
          <w:b w:val="0"/>
          <w:bCs w:val="0"/>
          <w:sz w:val="24"/>
          <w:szCs w:val="24"/>
          <w:lang w:val="it-IT"/>
        </w:rPr>
        <w:t xml:space="preserve">Al verificarsi di eventi dannosi o di casi d’emergenza vanno rigorosamente seguite le disposizioni impartite dai responsabili dell’organizzazione </w:t>
      </w:r>
      <w:r w:rsidR="007457FF" w:rsidRPr="00511D64">
        <w:rPr>
          <w:b w:val="0"/>
          <w:bCs w:val="0"/>
          <w:sz w:val="24"/>
          <w:szCs w:val="24"/>
          <w:lang w:val="it-IT"/>
        </w:rPr>
        <w:t>d’emergenza</w:t>
      </w:r>
      <w:r w:rsidRPr="00511D64">
        <w:rPr>
          <w:b w:val="0"/>
          <w:bCs w:val="0"/>
          <w:sz w:val="24"/>
          <w:szCs w:val="24"/>
          <w:lang w:val="it-IT"/>
        </w:rPr>
        <w:t>. In caso di mancata osservanza, è prevista l’applicazione di misure disciplinari</w:t>
      </w:r>
      <w:r w:rsidR="00F63D2E" w:rsidRPr="00511D64">
        <w:rPr>
          <w:b w:val="0"/>
          <w:bCs w:val="0"/>
          <w:sz w:val="24"/>
          <w:szCs w:val="24"/>
          <w:lang w:val="it-IT"/>
        </w:rPr>
        <w:t>.</w:t>
      </w:r>
    </w:p>
    <w:p w14:paraId="1DEB9C35" w14:textId="77777777" w:rsidR="00F63D2E" w:rsidRPr="00511D64" w:rsidRDefault="00F63D2E" w:rsidP="00C9713F">
      <w:pPr>
        <w:tabs>
          <w:tab w:val="left" w:pos="2469"/>
        </w:tabs>
        <w:spacing w:before="0" w:after="0"/>
        <w:ind w:right="708"/>
        <w:rPr>
          <w:sz w:val="24"/>
          <w:szCs w:val="24"/>
          <w:lang w:val="it-IT"/>
        </w:rPr>
      </w:pPr>
    </w:p>
    <w:p w14:paraId="72D452C0" w14:textId="77777777" w:rsidR="00F63D2E" w:rsidRPr="00511D64" w:rsidRDefault="00D326C5" w:rsidP="00C9713F">
      <w:pPr>
        <w:tabs>
          <w:tab w:val="left" w:pos="2469"/>
        </w:tabs>
        <w:spacing w:before="0" w:after="120"/>
        <w:ind w:right="709"/>
        <w:rPr>
          <w:b/>
          <w:bCs/>
          <w:noProof/>
          <w:sz w:val="24"/>
          <w:szCs w:val="24"/>
          <w:lang w:val="it-IT"/>
        </w:rPr>
      </w:pPr>
      <w:r w:rsidRPr="00511D64">
        <w:rPr>
          <w:b/>
          <w:bCs/>
          <w:noProof/>
          <w:sz w:val="24"/>
          <w:szCs w:val="24"/>
          <w:lang w:val="it-IT"/>
        </w:rPr>
        <w:t>Entrata in vigore</w:t>
      </w:r>
    </w:p>
    <w:p w14:paraId="5677841D" w14:textId="77777777" w:rsidR="00F63D2E" w:rsidRPr="00511D64" w:rsidRDefault="00D326C5" w:rsidP="00C9713F">
      <w:pPr>
        <w:pStyle w:val="Zwischentitel1ShiftF5"/>
        <w:tabs>
          <w:tab w:val="left" w:pos="2469"/>
        </w:tabs>
        <w:spacing w:before="0" w:after="0"/>
        <w:ind w:right="709"/>
        <w:rPr>
          <w:b w:val="0"/>
          <w:bCs w:val="0"/>
          <w:sz w:val="24"/>
          <w:szCs w:val="24"/>
          <w:lang w:val="it-IT"/>
        </w:rPr>
      </w:pPr>
      <w:r w:rsidRPr="00511D64">
        <w:rPr>
          <w:b w:val="0"/>
          <w:bCs w:val="0"/>
          <w:sz w:val="24"/>
          <w:szCs w:val="24"/>
          <w:lang w:val="it-IT"/>
        </w:rPr>
        <w:t>Il manuale per la gestione delle emergenze entra in vigore il</w:t>
      </w:r>
      <w:r w:rsidR="00F63D2E" w:rsidRPr="00511D64">
        <w:rPr>
          <w:b w:val="0"/>
          <w:bCs w:val="0"/>
          <w:sz w:val="24"/>
          <w:szCs w:val="24"/>
          <w:lang w:val="it-IT"/>
        </w:rPr>
        <w:t xml:space="preserve"> </w:t>
      </w:r>
      <w:r w:rsidRPr="00511D64">
        <w:rPr>
          <w:color w:val="808080"/>
          <w:sz w:val="24"/>
          <w:szCs w:val="24"/>
          <w:lang w:val="it-IT"/>
        </w:rPr>
        <w:fldChar w:fldCharType="begin">
          <w:ffData>
            <w:name w:val="Text12"/>
            <w:enabled/>
            <w:calcOnExit w:val="0"/>
            <w:textInput>
              <w:default w:val="[Data]"/>
            </w:textInput>
          </w:ffData>
        </w:fldChar>
      </w:r>
      <w:bookmarkStart w:id="10" w:name="Text12"/>
      <w:r w:rsidRPr="00511D64">
        <w:rPr>
          <w:color w:val="808080"/>
          <w:sz w:val="24"/>
          <w:szCs w:val="24"/>
          <w:lang w:val="it-IT"/>
        </w:rPr>
        <w:instrText xml:space="preserve"> FORMTEXT </w:instrText>
      </w:r>
      <w:r w:rsidRPr="00511D64">
        <w:rPr>
          <w:color w:val="808080"/>
          <w:sz w:val="24"/>
          <w:szCs w:val="24"/>
          <w:lang w:val="it-IT"/>
        </w:rPr>
      </w:r>
      <w:r w:rsidRPr="00511D64">
        <w:rPr>
          <w:color w:val="808080"/>
          <w:sz w:val="24"/>
          <w:szCs w:val="24"/>
          <w:lang w:val="it-IT"/>
        </w:rPr>
        <w:fldChar w:fldCharType="separate"/>
      </w:r>
      <w:r w:rsidR="005A3940">
        <w:rPr>
          <w:noProof/>
          <w:color w:val="808080"/>
          <w:sz w:val="24"/>
          <w:szCs w:val="24"/>
          <w:lang w:val="it-IT"/>
        </w:rPr>
        <w:t>[Data]</w:t>
      </w:r>
      <w:r w:rsidRPr="00511D64">
        <w:rPr>
          <w:color w:val="808080"/>
          <w:sz w:val="24"/>
          <w:szCs w:val="24"/>
          <w:lang w:val="it-IT"/>
        </w:rPr>
        <w:fldChar w:fldCharType="end"/>
      </w:r>
      <w:bookmarkEnd w:id="10"/>
      <w:r w:rsidR="00204581" w:rsidRPr="00511D64">
        <w:rPr>
          <w:b w:val="0"/>
          <w:bCs w:val="0"/>
          <w:sz w:val="24"/>
          <w:szCs w:val="24"/>
          <w:lang w:val="it-IT"/>
        </w:rPr>
        <w:t>.</w:t>
      </w:r>
    </w:p>
    <w:p w14:paraId="421429D2" w14:textId="77777777" w:rsidR="00F63D2E" w:rsidRPr="00511D64" w:rsidRDefault="00F63D2E" w:rsidP="00C9713F">
      <w:pPr>
        <w:pStyle w:val="Text"/>
        <w:spacing w:before="0" w:after="0"/>
        <w:ind w:left="0"/>
        <w:rPr>
          <w:sz w:val="24"/>
          <w:lang w:val="it-IT"/>
        </w:rPr>
      </w:pPr>
    </w:p>
    <w:tbl>
      <w:tblPr>
        <w:tblW w:w="914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F63D2E" w:rsidRPr="00511D64" w14:paraId="6A429538" w14:textId="77777777" w:rsidTr="005951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142" w:type="dxa"/>
          </w:tcPr>
          <w:p w14:paraId="1A953C9A" w14:textId="77777777" w:rsidR="00F63D2E" w:rsidRPr="00511D64" w:rsidRDefault="00D326C5" w:rsidP="001F7E00">
            <w:pPr>
              <w:pStyle w:val="Text"/>
              <w:ind w:left="0"/>
              <w:jc w:val="center"/>
              <w:rPr>
                <w:rFonts w:cs="Arial"/>
                <w:b/>
                <w:sz w:val="32"/>
                <w:lang w:val="it-IT"/>
              </w:rPr>
            </w:pPr>
            <w:r w:rsidRPr="00511D64">
              <w:rPr>
                <w:rFonts w:cs="Arial"/>
                <w:b/>
                <w:sz w:val="32"/>
                <w:lang w:val="it-IT"/>
              </w:rPr>
              <w:t xml:space="preserve">Firme dei </w:t>
            </w:r>
            <w:r w:rsidR="001F7E00" w:rsidRPr="00511D64">
              <w:rPr>
                <w:rFonts w:cs="Arial"/>
                <w:b/>
                <w:sz w:val="32"/>
                <w:lang w:val="it-IT"/>
              </w:rPr>
              <w:t>responsabili decisionali</w:t>
            </w:r>
          </w:p>
        </w:tc>
      </w:tr>
    </w:tbl>
    <w:p w14:paraId="176364CE" w14:textId="77777777" w:rsidR="00C9713F" w:rsidRPr="00511D64" w:rsidRDefault="00F63D2E" w:rsidP="0010747C">
      <w:pPr>
        <w:pStyle w:val="Text"/>
        <w:tabs>
          <w:tab w:val="left" w:pos="6379"/>
        </w:tabs>
        <w:spacing w:before="840" w:after="0"/>
        <w:ind w:left="992"/>
        <w:rPr>
          <w:rFonts w:ascii="Arial Narrow" w:hAnsi="Arial Narrow"/>
          <w:lang w:val="it-IT"/>
        </w:rPr>
      </w:pPr>
      <w:r w:rsidRPr="00511D64">
        <w:rPr>
          <w:rFonts w:ascii="Arial Narrow" w:hAnsi="Arial Narrow"/>
          <w:lang w:val="it-IT"/>
        </w:rPr>
        <w:t>.....................................</w:t>
      </w:r>
      <w:r w:rsidR="0010747C" w:rsidRPr="00511D64">
        <w:rPr>
          <w:rFonts w:ascii="Arial Narrow" w:hAnsi="Arial Narrow"/>
          <w:lang w:val="it-IT"/>
        </w:rPr>
        <w:t>.........</w:t>
      </w:r>
      <w:r w:rsidRPr="00511D64">
        <w:rPr>
          <w:rFonts w:ascii="Arial Narrow" w:hAnsi="Arial Narrow"/>
          <w:lang w:val="it-IT"/>
        </w:rPr>
        <w:t>.</w:t>
      </w:r>
      <w:r w:rsidRPr="00511D64">
        <w:rPr>
          <w:rFonts w:ascii="Arial Narrow" w:hAnsi="Arial Narrow"/>
          <w:lang w:val="it-IT"/>
        </w:rPr>
        <w:tab/>
      </w:r>
      <w:r w:rsidR="0010747C" w:rsidRPr="00511D64">
        <w:rPr>
          <w:rFonts w:ascii="Arial Narrow" w:hAnsi="Arial Narrow"/>
          <w:lang w:val="it-IT"/>
        </w:rPr>
        <w:t>...............................................</w:t>
      </w:r>
    </w:p>
    <w:p w14:paraId="5B1EF60C" w14:textId="77777777" w:rsidR="00F63D2E" w:rsidRPr="00511D64" w:rsidRDefault="00C9713F" w:rsidP="0010747C">
      <w:pPr>
        <w:pStyle w:val="Text"/>
        <w:tabs>
          <w:tab w:val="left" w:pos="6379"/>
        </w:tabs>
        <w:spacing w:before="840" w:after="0"/>
        <w:ind w:left="992"/>
        <w:rPr>
          <w:rFonts w:ascii="Arial Narrow" w:hAnsi="Arial Narrow"/>
          <w:lang w:val="it-IT"/>
        </w:rPr>
      </w:pPr>
      <w:r w:rsidRPr="00511D64">
        <w:rPr>
          <w:rFonts w:ascii="Arial Narrow" w:hAnsi="Arial Narrow"/>
          <w:lang w:val="it-IT"/>
        </w:rPr>
        <w:br w:type="page"/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1452"/>
        <w:gridCol w:w="8613"/>
      </w:tblGrid>
      <w:tr w:rsidR="00BB326A" w:rsidRPr="00511D64" w14:paraId="0C934EBB" w14:textId="77777777" w:rsidTr="00B6544E">
        <w:trPr>
          <w:trHeight w:val="1134"/>
        </w:trPr>
        <w:tc>
          <w:tcPr>
            <w:tcW w:w="10065" w:type="dxa"/>
            <w:gridSpan w:val="2"/>
            <w:tcBorders>
              <w:left w:val="single" w:sz="4" w:space="0" w:color="C00000"/>
              <w:right w:val="single" w:sz="4" w:space="0" w:color="C00000"/>
            </w:tcBorders>
            <w:shd w:val="clear" w:color="auto" w:fill="C00000"/>
          </w:tcPr>
          <w:p w14:paraId="4DD20193" w14:textId="77777777" w:rsidR="00BB326A" w:rsidRPr="00511D64" w:rsidRDefault="00F63D2E" w:rsidP="00091289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bookmarkStart w:id="11" w:name="_Toc20221256"/>
            <w:r w:rsidR="00091289" w:rsidRPr="00511D64">
              <w:rPr>
                <w:lang w:val="it-IT"/>
              </w:rPr>
              <w:t>Incendio</w:t>
            </w:r>
            <w:bookmarkEnd w:id="11"/>
          </w:p>
        </w:tc>
      </w:tr>
      <w:tr w:rsidR="00BB326A" w:rsidRPr="00511D64" w14:paraId="0CD19E49" w14:textId="77777777" w:rsidTr="00B365C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0A4005BF" w14:textId="77777777" w:rsidR="00BB326A" w:rsidRPr="00511D64" w:rsidRDefault="00BB326A" w:rsidP="002860D5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55293180" w14:textId="77777777" w:rsidR="00204581" w:rsidRPr="00511D64" w:rsidRDefault="00091289" w:rsidP="002860D5">
            <w:pPr>
              <w:spacing w:before="240" w:after="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Regole</w:t>
            </w:r>
          </w:p>
          <w:p w14:paraId="285CCF6C" w14:textId="77777777" w:rsidR="00BB326A" w:rsidRPr="00511D64" w:rsidRDefault="00091289" w:rsidP="00770E3F">
            <w:pPr>
              <w:numPr>
                <w:ilvl w:val="0"/>
                <w:numId w:val="24"/>
              </w:numPr>
              <w:spacing w:before="80" w:after="0"/>
              <w:ind w:left="323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Mantenere la calma</w:t>
            </w:r>
          </w:p>
          <w:p w14:paraId="0B8E267F" w14:textId="77777777" w:rsidR="00BB326A" w:rsidRPr="00511D64" w:rsidRDefault="00D326C5" w:rsidP="00770E3F">
            <w:pPr>
              <w:numPr>
                <w:ilvl w:val="0"/>
                <w:numId w:val="24"/>
              </w:numPr>
              <w:spacing w:before="80" w:after="0"/>
              <w:ind w:left="323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Prima degli immobili, proteggere se stessi</w:t>
            </w:r>
          </w:p>
          <w:p w14:paraId="67679BD1" w14:textId="77777777" w:rsidR="00BB326A" w:rsidRPr="00511D64" w:rsidRDefault="00D326C5" w:rsidP="00770E3F">
            <w:pPr>
              <w:pStyle w:val="Text"/>
              <w:numPr>
                <w:ilvl w:val="0"/>
                <w:numId w:val="24"/>
              </w:numPr>
              <w:spacing w:before="80" w:after="200"/>
              <w:ind w:left="324" w:hanging="284"/>
              <w:rPr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Mettere in salvo le persone in pericolo prima di occuparsi dell’incendio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>!</w:t>
            </w:r>
          </w:p>
        </w:tc>
      </w:tr>
      <w:tr w:rsidR="00C309D2" w:rsidRPr="00511D64" w14:paraId="4383D603" w14:textId="77777777" w:rsidTr="00B365C7"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</w:tcPr>
          <w:p w14:paraId="60B20593" w14:textId="56A932AC" w:rsidR="00BB326A" w:rsidRPr="00511D64" w:rsidRDefault="00C36F9C" w:rsidP="002860D5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33CD3538" wp14:editId="7BC52F01">
                  <wp:extent cx="609600" cy="6096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D9D9D9"/>
          </w:tcPr>
          <w:p w14:paraId="288CB4F1" w14:textId="77777777" w:rsidR="00BB326A" w:rsidRPr="00511D64" w:rsidRDefault="00BB326A" w:rsidP="002860D5">
            <w:pPr>
              <w:tabs>
                <w:tab w:val="left" w:pos="4891"/>
              </w:tabs>
              <w:spacing w:before="300" w:after="0"/>
              <w:rPr>
                <w:rFonts w:cs="Arial"/>
                <w:b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1. </w:t>
            </w:r>
            <w:r w:rsidR="00D326C5" w:rsidRPr="00511D64">
              <w:rPr>
                <w:rFonts w:cs="Arial"/>
                <w:b/>
                <w:sz w:val="32"/>
                <w:szCs w:val="32"/>
                <w:lang w:val="it-IT"/>
              </w:rPr>
              <w:t>AVVERTIRE I POMPIERI</w:t>
            </w:r>
            <w:r w:rsidR="00CD215A"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 | </w:t>
            </w:r>
            <w:r w:rsidR="00EE4C24" w:rsidRPr="00511D64">
              <w:rPr>
                <w:rFonts w:cs="Arial"/>
                <w:color w:val="FF0000"/>
                <w:sz w:val="32"/>
                <w:szCs w:val="32"/>
                <w:lang w:val="it-IT"/>
              </w:rPr>
              <w:sym w:font="Wingdings 2" w:char="F027"/>
            </w:r>
            <w:r w:rsidR="00682AF1" w:rsidRPr="00511D64">
              <w:rPr>
                <w:rFonts w:cs="Arial"/>
                <w:b/>
                <w:color w:val="FF0000"/>
                <w:sz w:val="32"/>
                <w:szCs w:val="32"/>
                <w:lang w:val="it-IT"/>
              </w:rPr>
              <w:t xml:space="preserve"> </w:t>
            </w:r>
            <w:r w:rsidR="00CD215A" w:rsidRPr="00511D64">
              <w:rPr>
                <w:rFonts w:cs="Arial"/>
                <w:b/>
                <w:color w:val="FF0000"/>
                <w:sz w:val="32"/>
                <w:szCs w:val="32"/>
                <w:lang w:val="it-IT"/>
              </w:rPr>
              <w:t>118</w:t>
            </w:r>
          </w:p>
          <w:p w14:paraId="3906418A" w14:textId="77777777" w:rsidR="00BB326A" w:rsidRPr="00511D64" w:rsidRDefault="00D326C5" w:rsidP="00770E3F">
            <w:pPr>
              <w:numPr>
                <w:ilvl w:val="0"/>
                <w:numId w:val="25"/>
              </w:numPr>
              <w:tabs>
                <w:tab w:val="clear" w:pos="360"/>
              </w:tabs>
              <w:spacing w:before="100" w:after="0"/>
              <w:ind w:left="323" w:hanging="283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Chi dà l’allarme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>?</w:t>
            </w:r>
          </w:p>
          <w:p w14:paraId="400D299E" w14:textId="77777777" w:rsidR="00BB326A" w:rsidRPr="00511D64" w:rsidRDefault="00D326C5" w:rsidP="00770E3F">
            <w:pPr>
              <w:numPr>
                <w:ilvl w:val="0"/>
                <w:numId w:val="25"/>
              </w:numPr>
              <w:tabs>
                <w:tab w:val="clear" w:pos="360"/>
              </w:tabs>
              <w:spacing w:before="100" w:after="0"/>
              <w:ind w:left="323" w:hanging="283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Dov’è l’incendio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>?</w:t>
            </w:r>
          </w:p>
          <w:p w14:paraId="54026E1C" w14:textId="77777777" w:rsidR="00BB326A" w:rsidRPr="00511D64" w:rsidRDefault="00D326C5" w:rsidP="00770E3F">
            <w:pPr>
              <w:numPr>
                <w:ilvl w:val="0"/>
                <w:numId w:val="25"/>
              </w:numPr>
              <w:tabs>
                <w:tab w:val="clear" w:pos="360"/>
              </w:tabs>
              <w:spacing w:before="100" w:after="0"/>
              <w:ind w:left="323" w:hanging="283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Che cosa sta bruciando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>?</w:t>
            </w:r>
          </w:p>
          <w:p w14:paraId="7C470E98" w14:textId="77777777" w:rsidR="00BB326A" w:rsidRPr="00511D64" w:rsidRDefault="00D326C5" w:rsidP="00770E3F">
            <w:pPr>
              <w:numPr>
                <w:ilvl w:val="0"/>
                <w:numId w:val="25"/>
              </w:numPr>
              <w:tabs>
                <w:tab w:val="clear" w:pos="360"/>
              </w:tabs>
              <w:spacing w:before="100" w:after="0"/>
              <w:ind w:left="324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Ci sono persone in pericolo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 xml:space="preserve">?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>Quante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>?</w:t>
            </w:r>
          </w:p>
          <w:p w14:paraId="4D07E909" w14:textId="755B43C5" w:rsidR="008C617C" w:rsidRPr="00511D64" w:rsidRDefault="00C36F9C" w:rsidP="00D326C5">
            <w:pPr>
              <w:numPr>
                <w:ilvl w:val="0"/>
                <w:numId w:val="25"/>
              </w:numPr>
              <w:tabs>
                <w:tab w:val="clear" w:pos="360"/>
              </w:tabs>
              <w:spacing w:before="240" w:after="200"/>
              <w:ind w:left="324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7F6C6BC" wp14:editId="434CD384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452755</wp:posOffset>
                      </wp:positionV>
                      <wp:extent cx="284480" cy="184785"/>
                      <wp:effectExtent l="0" t="0" r="0" b="0"/>
                      <wp:wrapNone/>
                      <wp:docPr id="42" name="AutoShap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19FF7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580" o:spid="_x0000_s1026" type="#_x0000_t5" style="position:absolute;margin-left:172.35pt;margin-top:35.65pt;width:22.4pt;height:14.55pt;rotation:18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" fillcolor="#d8d8d8" stroked="f"/>
                  </w:pict>
                </mc:Fallback>
              </mc:AlternateContent>
            </w:r>
            <w:r w:rsidR="00D326C5" w:rsidRPr="00511D64">
              <w:rPr>
                <w:rFonts w:cs="Arial"/>
                <w:sz w:val="24"/>
                <w:szCs w:val="24"/>
                <w:lang w:val="it-IT"/>
              </w:rPr>
              <w:t>Informare immediatamente l’AdSic</w:t>
            </w:r>
            <w:r w:rsidR="008C617C" w:rsidRPr="00511D64">
              <w:rPr>
                <w:rFonts w:cs="Arial"/>
                <w:sz w:val="24"/>
                <w:szCs w:val="24"/>
                <w:lang w:val="it-IT"/>
              </w:rPr>
              <w:t xml:space="preserve"> </w:t>
            </w:r>
            <w:r w:rsidR="00770E3F" w:rsidRPr="00511D64">
              <w:rPr>
                <w:rFonts w:cs="Arial"/>
                <w:sz w:val="24"/>
                <w:szCs w:val="24"/>
                <w:lang w:val="it-IT"/>
              </w:rPr>
              <w:t xml:space="preserve">| </w:t>
            </w:r>
            <w:r w:rsidR="00D326C5" w:rsidRPr="00511D64">
              <w:rPr>
                <w:rFonts w:cs="Arial"/>
                <w:sz w:val="24"/>
                <w:szCs w:val="24"/>
                <w:lang w:val="it-IT"/>
              </w:rPr>
              <w:t xml:space="preserve">L’AdSic informa i </w:t>
            </w:r>
            <w:r w:rsidR="00C12D87" w:rsidRPr="00511D64">
              <w:rPr>
                <w:rFonts w:cs="Arial"/>
                <w:sz w:val="24"/>
                <w:szCs w:val="24"/>
                <w:lang w:val="it-IT"/>
              </w:rPr>
              <w:t xml:space="preserve">suoi </w:t>
            </w:r>
            <w:r w:rsidR="00D326C5" w:rsidRPr="00511D64">
              <w:rPr>
                <w:rFonts w:cs="Arial"/>
                <w:sz w:val="24"/>
                <w:szCs w:val="24"/>
                <w:lang w:val="it-IT"/>
              </w:rPr>
              <w:t>superiori</w:t>
            </w:r>
            <w:r w:rsidR="00257895" w:rsidRPr="00511D64">
              <w:rPr>
                <w:rFonts w:cs="Arial"/>
                <w:sz w:val="24"/>
                <w:szCs w:val="24"/>
                <w:lang w:val="it-IT"/>
              </w:rPr>
              <w:t>.</w:t>
            </w:r>
          </w:p>
        </w:tc>
      </w:tr>
      <w:tr w:rsidR="00BB326A" w:rsidRPr="00511D64" w14:paraId="7DE02BB1" w14:textId="77777777" w:rsidTr="00B365C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33B5FF77" w14:textId="1230085F" w:rsidR="00BB326A" w:rsidRPr="00511D64" w:rsidRDefault="00C36F9C" w:rsidP="002860D5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noProof/>
                <w:sz w:val="28"/>
                <w:szCs w:val="28"/>
                <w:lang w:val="it-IT"/>
              </w:rPr>
              <w:drawing>
                <wp:inline distT="0" distB="0" distL="0" distR="0" wp14:anchorId="627F67CE" wp14:editId="36130192">
                  <wp:extent cx="609600" cy="60960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681651EB" w14:textId="77777777" w:rsidR="00BB326A" w:rsidRPr="00511D64" w:rsidRDefault="00BB326A" w:rsidP="002860D5">
            <w:pPr>
              <w:spacing w:before="240" w:after="0"/>
              <w:rPr>
                <w:rFonts w:cs="Arial"/>
                <w:b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2. </w:t>
            </w:r>
            <w:r w:rsidR="00D326C5" w:rsidRPr="00511D64">
              <w:rPr>
                <w:rFonts w:cs="Arial"/>
                <w:b/>
                <w:sz w:val="32"/>
                <w:szCs w:val="32"/>
                <w:lang w:val="it-IT"/>
              </w:rPr>
              <w:t>METTERE IN SALVO</w:t>
            </w:r>
          </w:p>
          <w:p w14:paraId="3B518E78" w14:textId="77777777" w:rsidR="00BB326A" w:rsidRPr="00511D64" w:rsidRDefault="00D326C5" w:rsidP="00770E3F">
            <w:pPr>
              <w:numPr>
                <w:ilvl w:val="0"/>
                <w:numId w:val="26"/>
              </w:numPr>
              <w:spacing w:before="100" w:after="0"/>
              <w:ind w:left="323" w:hanging="25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Aiutare e mettere in salvo chi è in pericolo</w:t>
            </w:r>
          </w:p>
          <w:p w14:paraId="42D3733A" w14:textId="77777777" w:rsidR="00BB326A" w:rsidRPr="00511D64" w:rsidRDefault="00D326C5" w:rsidP="00770E3F">
            <w:pPr>
              <w:numPr>
                <w:ilvl w:val="0"/>
                <w:numId w:val="26"/>
              </w:numPr>
              <w:spacing w:before="100" w:after="0"/>
              <w:ind w:left="323" w:hanging="25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Chiudere porte e finestre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 xml:space="preserve"> (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non a chiave e solo </w:t>
            </w:r>
            <w:r w:rsidR="00DF5F5E" w:rsidRPr="00511D64">
              <w:rPr>
                <w:rFonts w:cs="Arial"/>
                <w:sz w:val="24"/>
                <w:szCs w:val="24"/>
                <w:lang w:val="it-IT"/>
              </w:rPr>
              <w:t>se ce n’è il tempo</w:t>
            </w:r>
            <w:r w:rsidR="00BB326A" w:rsidRPr="00511D64">
              <w:rPr>
                <w:rFonts w:cs="Arial"/>
                <w:sz w:val="24"/>
                <w:szCs w:val="24"/>
                <w:lang w:val="it-IT"/>
              </w:rPr>
              <w:t>)</w:t>
            </w:r>
          </w:p>
          <w:p w14:paraId="44F8458C" w14:textId="77777777" w:rsidR="00DF5F5E" w:rsidRPr="00511D64" w:rsidRDefault="00DF5F5E" w:rsidP="00473E58">
            <w:pPr>
              <w:numPr>
                <w:ilvl w:val="0"/>
                <w:numId w:val="26"/>
              </w:numPr>
              <w:spacing w:before="100" w:after="0"/>
              <w:ind w:left="323" w:hanging="25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Allontanarsi dall’area pericolosa senza utilizzare gli ascensori</w:t>
            </w:r>
          </w:p>
          <w:p w14:paraId="0390DEA9" w14:textId="77777777" w:rsidR="00BB326A" w:rsidRPr="00511D64" w:rsidRDefault="00DF5F5E" w:rsidP="00473E58">
            <w:pPr>
              <w:numPr>
                <w:ilvl w:val="0"/>
                <w:numId w:val="26"/>
              </w:numPr>
              <w:spacing w:before="100" w:after="0"/>
              <w:ind w:left="323" w:hanging="25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Utilizzare le vie di fuga segnalate</w:t>
            </w:r>
          </w:p>
          <w:p w14:paraId="67BAA1DB" w14:textId="31B4E136" w:rsidR="00BB326A" w:rsidRPr="00511D64" w:rsidRDefault="00C36F9C" w:rsidP="00DF5F5E">
            <w:pPr>
              <w:numPr>
                <w:ilvl w:val="0"/>
                <w:numId w:val="26"/>
              </w:numPr>
              <w:spacing w:before="100" w:after="200"/>
              <w:ind w:left="323" w:hanging="255"/>
              <w:rPr>
                <w:sz w:val="24"/>
                <w:szCs w:val="24"/>
                <w:lang w:val="it-IT"/>
              </w:rPr>
            </w:pPr>
            <w:r>
              <w:rPr>
                <w:rFonts w:cs="Arial"/>
                <w:b/>
                <w:noProof/>
                <w:sz w:val="32"/>
                <w:szCs w:val="3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132F4F6" wp14:editId="40F5D338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540385</wp:posOffset>
                      </wp:positionV>
                      <wp:extent cx="284480" cy="184785"/>
                      <wp:effectExtent l="0" t="0" r="0" b="0"/>
                      <wp:wrapNone/>
                      <wp:docPr id="41" name="AutoShape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5B5A8" id="AutoShape 675" o:spid="_x0000_s1026" type="#_x0000_t5" style="position:absolute;margin-left:173.1pt;margin-top:42.55pt;width:22.4pt;height:14.55pt;rotation:18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" stroked="f"/>
                  </w:pict>
                </mc:Fallback>
              </mc:AlternateContent>
            </w:r>
            <w:r w:rsidR="00DF5F5E" w:rsidRPr="00511D64">
              <w:rPr>
                <w:rFonts w:cs="Arial"/>
                <w:sz w:val="24"/>
                <w:szCs w:val="24"/>
                <w:lang w:val="it-IT"/>
              </w:rPr>
              <w:t>Allontanarsi dai locali invasi dal fumo in posizione china/camminando carponi</w:t>
            </w:r>
          </w:p>
        </w:tc>
      </w:tr>
      <w:tr w:rsidR="00B16A27" w:rsidRPr="00511D64" w14:paraId="5A493633" w14:textId="77777777" w:rsidTr="00B365C7"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</w:tcPr>
          <w:p w14:paraId="1BF91D0A" w14:textId="201937B1" w:rsidR="00BB326A" w:rsidRPr="00511D64" w:rsidRDefault="00C36F9C" w:rsidP="002860D5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noProof/>
                <w:sz w:val="28"/>
                <w:szCs w:val="28"/>
                <w:lang w:val="it-IT"/>
              </w:rPr>
              <w:drawing>
                <wp:inline distT="0" distB="0" distL="0" distR="0" wp14:anchorId="4CBE2818" wp14:editId="6353C77F">
                  <wp:extent cx="609600" cy="6096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D9D9D9"/>
          </w:tcPr>
          <w:p w14:paraId="3EDBC64D" w14:textId="77777777" w:rsidR="00204581" w:rsidRPr="00511D64" w:rsidRDefault="00204581" w:rsidP="002860D5">
            <w:pPr>
              <w:spacing w:before="240" w:after="0"/>
              <w:rPr>
                <w:rFonts w:cs="Arial"/>
                <w:b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3. </w:t>
            </w:r>
            <w:r w:rsidR="00DF5F5E" w:rsidRPr="00511D64">
              <w:rPr>
                <w:rFonts w:cs="Arial"/>
                <w:b/>
                <w:sz w:val="32"/>
                <w:szCs w:val="32"/>
                <w:lang w:val="it-IT"/>
              </w:rPr>
              <w:t>SPEGNERE</w:t>
            </w:r>
          </w:p>
          <w:p w14:paraId="10533E42" w14:textId="77777777" w:rsidR="00204581" w:rsidRPr="00511D64" w:rsidRDefault="00F77CD6" w:rsidP="007457FF">
            <w:pPr>
              <w:numPr>
                <w:ilvl w:val="0"/>
                <w:numId w:val="28"/>
              </w:numPr>
              <w:spacing w:before="100" w:after="0"/>
              <w:ind w:left="283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Non mettere in pericolo se stessi</w:t>
            </w:r>
          </w:p>
          <w:p w14:paraId="64882BFD" w14:textId="77777777" w:rsidR="00951999" w:rsidRPr="00511D64" w:rsidRDefault="00F77CD6" w:rsidP="007457FF">
            <w:pPr>
              <w:numPr>
                <w:ilvl w:val="0"/>
                <w:numId w:val="28"/>
              </w:numPr>
              <w:spacing w:before="100" w:after="0"/>
              <w:ind w:left="283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Contrastare l’incendio</w:t>
            </w:r>
            <w:r w:rsidR="00204581" w:rsidRPr="00511D64">
              <w:rPr>
                <w:rFonts w:cs="Arial"/>
                <w:sz w:val="24"/>
                <w:szCs w:val="24"/>
                <w:lang w:val="it-IT"/>
              </w:rPr>
              <w:t xml:space="preserve"> (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>usare gli estintori o le coperte antincendio</w:t>
            </w:r>
            <w:r w:rsidR="001268AA" w:rsidRPr="00511D64">
              <w:rPr>
                <w:rFonts w:cs="Arial"/>
                <w:sz w:val="24"/>
                <w:szCs w:val="24"/>
                <w:lang w:val="it-IT"/>
              </w:rPr>
              <w:t>, staccare la corrente in caso di incendio elettrico</w:t>
            </w:r>
            <w:r w:rsidR="001C3560" w:rsidRPr="00511D64">
              <w:rPr>
                <w:rFonts w:cs="Arial"/>
                <w:sz w:val="24"/>
                <w:szCs w:val="24"/>
                <w:lang w:val="it-IT"/>
              </w:rPr>
              <w:t>)</w:t>
            </w:r>
          </w:p>
          <w:p w14:paraId="570C63B9" w14:textId="77777777" w:rsidR="00204581" w:rsidRPr="00511D64" w:rsidRDefault="001268AA" w:rsidP="007457FF">
            <w:pPr>
              <w:numPr>
                <w:ilvl w:val="0"/>
                <w:numId w:val="28"/>
              </w:numPr>
              <w:spacing w:before="100" w:after="0"/>
              <w:ind w:left="283" w:hanging="284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Indicare ai pompieri il luogo dell’incendio (</w:t>
            </w:r>
            <w:r w:rsidR="001F7E00" w:rsidRPr="00511D64">
              <w:rPr>
                <w:rFonts w:cs="Arial"/>
                <w:sz w:val="24"/>
                <w:szCs w:val="24"/>
                <w:lang w:val="it-IT"/>
              </w:rPr>
              <w:t>incaricare qualcuno di attendere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all’uscita dell’edificio</w:t>
            </w:r>
            <w:r w:rsidR="001F7E00" w:rsidRPr="00511D64">
              <w:rPr>
                <w:rFonts w:cs="Arial"/>
                <w:sz w:val="24"/>
                <w:szCs w:val="24"/>
                <w:lang w:val="it-IT"/>
              </w:rPr>
              <w:t>)</w:t>
            </w:r>
          </w:p>
          <w:p w14:paraId="115A8FBE" w14:textId="5EAA4D63" w:rsidR="00BB326A" w:rsidRPr="00511D64" w:rsidRDefault="00C36F9C" w:rsidP="007457FF">
            <w:pPr>
              <w:numPr>
                <w:ilvl w:val="0"/>
                <w:numId w:val="28"/>
              </w:numPr>
              <w:spacing w:before="100" w:after="200"/>
              <w:ind w:left="283" w:hanging="284"/>
              <w:rPr>
                <w:rFonts w:cs="Arial"/>
                <w:sz w:val="24"/>
                <w:szCs w:val="24"/>
                <w:lang w:val="it-IT"/>
              </w:rPr>
            </w:pPr>
            <w:r>
              <w:rPr>
                <w:rFonts w:cs="Arial"/>
                <w:b/>
                <w:noProof/>
                <w:sz w:val="32"/>
                <w:szCs w:val="3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AEC52F6" wp14:editId="15905F72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363220</wp:posOffset>
                      </wp:positionV>
                      <wp:extent cx="284480" cy="184785"/>
                      <wp:effectExtent l="0" t="0" r="0" b="0"/>
                      <wp:wrapNone/>
                      <wp:docPr id="40" name="AutoShape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1D28F" id="AutoShape 674" o:spid="_x0000_s1026" type="#_x0000_t5" style="position:absolute;margin-left:173.1pt;margin-top:28.6pt;width:22.4pt;height:14.5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" fillcolor="#d8d8d8" stroked="f"/>
                  </w:pict>
                </mc:Fallback>
              </mc:AlternateContent>
            </w:r>
            <w:r w:rsidR="001268AA" w:rsidRPr="00511D64">
              <w:rPr>
                <w:rFonts w:cs="Arial"/>
                <w:sz w:val="24"/>
                <w:szCs w:val="24"/>
                <w:lang w:val="it-IT"/>
              </w:rPr>
              <w:t>Seguire le istruzioni dei pompieri</w:t>
            </w:r>
          </w:p>
        </w:tc>
      </w:tr>
      <w:tr w:rsidR="00BB326A" w:rsidRPr="00511D64" w14:paraId="4A126F01" w14:textId="77777777" w:rsidTr="00B365C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45B13BFC" w14:textId="6328CB0F" w:rsidR="00BB326A" w:rsidRPr="00511D64" w:rsidRDefault="00C36F9C" w:rsidP="00770E3F">
            <w:pPr>
              <w:tabs>
                <w:tab w:val="num" w:pos="355"/>
              </w:tabs>
              <w:spacing w:before="60" w:after="60"/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noProof/>
                <w:sz w:val="28"/>
                <w:szCs w:val="28"/>
                <w:lang w:val="it-IT"/>
              </w:rPr>
              <w:drawing>
                <wp:inline distT="0" distB="0" distL="0" distR="0" wp14:anchorId="36150DE4" wp14:editId="44F76D4C">
                  <wp:extent cx="609600" cy="60960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3B571D3F" w14:textId="77777777" w:rsidR="00204581" w:rsidRPr="00511D64" w:rsidRDefault="00204581" w:rsidP="002860D5">
            <w:pPr>
              <w:spacing w:before="240" w:after="0"/>
              <w:rPr>
                <w:rFonts w:cs="Arial"/>
                <w:b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4. </w:t>
            </w:r>
            <w:r w:rsidR="001268AA" w:rsidRPr="00511D64">
              <w:rPr>
                <w:rFonts w:cs="Arial"/>
                <w:b/>
                <w:sz w:val="32"/>
                <w:szCs w:val="32"/>
                <w:lang w:val="it-IT"/>
              </w:rPr>
              <w:t>PRIMI SOCCORSI</w:t>
            </w:r>
          </w:p>
          <w:p w14:paraId="1809C68B" w14:textId="44ED2660" w:rsidR="003C4AAF" w:rsidRPr="00511D64" w:rsidRDefault="00C36F9C" w:rsidP="00770E3F">
            <w:pPr>
              <w:numPr>
                <w:ilvl w:val="0"/>
                <w:numId w:val="27"/>
              </w:numPr>
              <w:spacing w:before="100" w:after="200"/>
              <w:ind w:left="1071" w:hanging="748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noProof/>
                <w:sz w:val="32"/>
                <w:szCs w:val="32"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737A027" wp14:editId="7FCF0B30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360680</wp:posOffset>
                      </wp:positionV>
                      <wp:extent cx="284480" cy="184785"/>
                      <wp:effectExtent l="0" t="0" r="0" b="0"/>
                      <wp:wrapNone/>
                      <wp:docPr id="39" name="AutoShape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94DBF" id="AutoShape 583" o:spid="_x0000_s1026" type="#_x0000_t5" style="position:absolute;margin-left:172.35pt;margin-top:28.4pt;width:22.4pt;height:14.55pt;rotation:18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" stroked="f"/>
                  </w:pict>
                </mc:Fallback>
              </mc:AlternateContent>
            </w:r>
            <w:r w:rsidR="001268AA" w:rsidRPr="00511D64">
              <w:rPr>
                <w:rFonts w:cs="Arial"/>
                <w:sz w:val="24"/>
                <w:szCs w:val="24"/>
                <w:lang w:val="it-IT"/>
              </w:rPr>
              <w:t xml:space="preserve">V. </w:t>
            </w:r>
            <w:hyperlink w:anchor="mediche" w:history="1">
              <w:r w:rsidR="001268AA" w:rsidRPr="00511D64">
                <w:rPr>
                  <w:rStyle w:val="Hyperlink"/>
                  <w:rFonts w:cs="Arial"/>
                  <w:color w:val="FF0000"/>
                  <w:sz w:val="24"/>
                  <w:szCs w:val="24"/>
                  <w:lang w:val="it-IT"/>
                </w:rPr>
                <w:t>Emergenze mediche</w:t>
              </w:r>
            </w:hyperlink>
            <w:hyperlink w:anchor="MedizinischeNotfälle" w:history="1">
              <w:r w:rsidR="009A4402" w:rsidRPr="00511D64">
                <w:rPr>
                  <w:rStyle w:val="Hyperlink"/>
                  <w:rFonts w:cs="Arial"/>
                  <w:color w:val="FF0000"/>
                  <w:sz w:val="24"/>
                  <w:szCs w:val="24"/>
                  <w:u w:val="none"/>
                  <w:lang w:val="it-IT"/>
                </w:rPr>
                <w:sym w:font="Webdings" w:char="F0EB"/>
              </w:r>
            </w:hyperlink>
          </w:p>
        </w:tc>
      </w:tr>
      <w:tr w:rsidR="00C309D2" w:rsidRPr="00511D64" w14:paraId="320F90BE" w14:textId="77777777" w:rsidTr="00B365C7">
        <w:tc>
          <w:tcPr>
            <w:tcW w:w="145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D9D9D9"/>
          </w:tcPr>
          <w:p w14:paraId="40394F28" w14:textId="3841F7B3" w:rsidR="00BB326A" w:rsidRPr="00511D64" w:rsidRDefault="00C36F9C" w:rsidP="00770E3F">
            <w:pPr>
              <w:tabs>
                <w:tab w:val="num" w:pos="355"/>
              </w:tabs>
              <w:spacing w:before="60" w:after="60"/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noProof/>
                <w:sz w:val="28"/>
                <w:szCs w:val="28"/>
                <w:lang w:val="it-IT"/>
              </w:rPr>
              <w:drawing>
                <wp:inline distT="0" distB="0" distL="0" distR="0" wp14:anchorId="60C2B041" wp14:editId="35206EA8">
                  <wp:extent cx="609600" cy="60960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D9D9D9"/>
          </w:tcPr>
          <w:p w14:paraId="719E8A8B" w14:textId="77777777" w:rsidR="00204581" w:rsidRPr="00511D64" w:rsidRDefault="00204581" w:rsidP="00770E3F">
            <w:pPr>
              <w:spacing w:before="240" w:after="0"/>
              <w:rPr>
                <w:rFonts w:cs="Arial"/>
                <w:b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5. </w:t>
            </w:r>
            <w:r w:rsidR="001268AA" w:rsidRPr="00511D64">
              <w:rPr>
                <w:rFonts w:cs="Arial"/>
                <w:b/>
                <w:sz w:val="32"/>
                <w:szCs w:val="32"/>
                <w:lang w:val="it-IT"/>
              </w:rPr>
              <w:t>EVACUAZIONE</w:t>
            </w:r>
            <w:r w:rsidRPr="00511D64">
              <w:rPr>
                <w:rFonts w:cs="Arial"/>
                <w:b/>
                <w:sz w:val="32"/>
                <w:szCs w:val="32"/>
                <w:lang w:val="it-IT"/>
              </w:rPr>
              <w:t xml:space="preserve"> </w:t>
            </w:r>
          </w:p>
          <w:p w14:paraId="6A35EE9B" w14:textId="77777777" w:rsidR="00BB326A" w:rsidRPr="00511D64" w:rsidRDefault="001268AA" w:rsidP="001268AA">
            <w:pPr>
              <w:numPr>
                <w:ilvl w:val="0"/>
                <w:numId w:val="27"/>
              </w:numPr>
              <w:spacing w:before="100" w:after="240"/>
              <w:ind w:left="1071" w:hanging="748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V. (pag. seg.) </w:t>
            </w:r>
            <w:hyperlink w:anchor="Evacuazione" w:history="1">
              <w:r w:rsidRPr="0004097F">
                <w:rPr>
                  <w:rStyle w:val="Hyperlink"/>
                  <w:rFonts w:cs="Arial"/>
                  <w:color w:val="FF0000"/>
                  <w:sz w:val="24"/>
                  <w:szCs w:val="24"/>
                  <w:lang w:val="it-IT"/>
                </w:rPr>
                <w:t>Evacuaz</w:t>
              </w:r>
              <w:r w:rsidR="00204581" w:rsidRPr="0004097F">
                <w:rPr>
                  <w:rStyle w:val="Hyperlink"/>
                  <w:rFonts w:cs="Arial"/>
                  <w:color w:val="FF0000"/>
                  <w:sz w:val="24"/>
                  <w:szCs w:val="24"/>
                  <w:lang w:val="it-IT"/>
                </w:rPr>
                <w:t>ion</w:t>
              </w:r>
              <w:r w:rsidRPr="0004097F">
                <w:rPr>
                  <w:rStyle w:val="Hyperlink"/>
                  <w:rFonts w:cs="Arial"/>
                  <w:color w:val="FF0000"/>
                  <w:sz w:val="24"/>
                  <w:szCs w:val="24"/>
                  <w:lang w:val="it-IT"/>
                </w:rPr>
                <w:t>e</w:t>
              </w:r>
            </w:hyperlink>
            <w:hyperlink w:anchor="Evakuation" w:history="1">
              <w:r w:rsidR="009A4402" w:rsidRPr="00511D64">
                <w:rPr>
                  <w:rStyle w:val="Hyperlink"/>
                  <w:rFonts w:cs="Arial"/>
                  <w:color w:val="FF0000"/>
                  <w:sz w:val="24"/>
                  <w:szCs w:val="24"/>
                  <w:u w:val="none"/>
                  <w:lang w:val="it-IT"/>
                </w:rPr>
                <w:sym w:font="Webdings" w:char="F0EB"/>
              </w:r>
            </w:hyperlink>
          </w:p>
        </w:tc>
      </w:tr>
    </w:tbl>
    <w:p w14:paraId="1A309A19" w14:textId="77777777" w:rsidR="00CB6A8C" w:rsidRPr="00511D64" w:rsidRDefault="00CB6A8C" w:rsidP="00CB6A8C">
      <w:pPr>
        <w:rPr>
          <w:lang w:val="it-IT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1601"/>
        <w:gridCol w:w="8464"/>
      </w:tblGrid>
      <w:tr w:rsidR="00CB6A8C" w:rsidRPr="00511D64" w14:paraId="3BF63030" w14:textId="77777777" w:rsidTr="00F55107">
        <w:trPr>
          <w:trHeight w:val="1134"/>
        </w:trPr>
        <w:tc>
          <w:tcPr>
            <w:tcW w:w="10065" w:type="dxa"/>
            <w:gridSpan w:val="2"/>
            <w:tcBorders>
              <w:left w:val="single" w:sz="4" w:space="0" w:color="C00000"/>
              <w:right w:val="single" w:sz="4" w:space="0" w:color="C00000"/>
            </w:tcBorders>
            <w:shd w:val="clear" w:color="auto" w:fill="C00000"/>
          </w:tcPr>
          <w:p w14:paraId="55947916" w14:textId="77777777" w:rsidR="00CB6A8C" w:rsidRPr="00511D64" w:rsidRDefault="00CB6A8C" w:rsidP="00F55107">
            <w:pPr>
              <w:pStyle w:val="berschrift1"/>
              <w:rPr>
                <w:color w:val="auto"/>
                <w:lang w:val="it-IT"/>
              </w:rPr>
            </w:pPr>
            <w:r w:rsidRPr="00511D64">
              <w:rPr>
                <w:b/>
                <w:lang w:val="it-IT"/>
              </w:rPr>
              <w:lastRenderedPageBreak/>
              <w:br w:type="page"/>
            </w:r>
            <w:r w:rsidRPr="00511D64">
              <w:rPr>
                <w:lang w:val="it-IT"/>
              </w:rPr>
              <w:br w:type="page"/>
            </w:r>
            <w:bookmarkStart w:id="12" w:name="_Toc20221257"/>
            <w:bookmarkStart w:id="13" w:name="Evacuazione"/>
            <w:r w:rsidR="001268AA" w:rsidRPr="00511D64">
              <w:rPr>
                <w:color w:val="auto"/>
                <w:lang w:val="it-IT"/>
              </w:rPr>
              <w:t>Evacuazione dell’edificio</w:t>
            </w:r>
            <w:bookmarkEnd w:id="12"/>
            <w:bookmarkEnd w:id="13"/>
          </w:p>
        </w:tc>
      </w:tr>
      <w:tr w:rsidR="00CB6A8C" w:rsidRPr="00511D64" w14:paraId="0C7673B4" w14:textId="77777777" w:rsidTr="00F5510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6EA36A31" w14:textId="77777777" w:rsidR="00CB6A8C" w:rsidRPr="00511D64" w:rsidRDefault="00CB6A8C" w:rsidP="00F55107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0E2DC1F4" w14:textId="27B441BB" w:rsidR="00CB6A8C" w:rsidRPr="00511D64" w:rsidRDefault="00C36F9C" w:rsidP="00621868">
            <w:pPr>
              <w:pStyle w:val="Text"/>
              <w:spacing w:before="300" w:after="240"/>
              <w:ind w:left="0"/>
              <w:rPr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caps/>
                <w:noProof/>
                <w:sz w:val="32"/>
                <w:szCs w:val="32"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C07CA83" wp14:editId="4A367F08">
                      <wp:simplePos x="0" y="0"/>
                      <wp:positionH relativeFrom="column">
                        <wp:posOffset>2231390</wp:posOffset>
                      </wp:positionH>
                      <wp:positionV relativeFrom="paragraph">
                        <wp:posOffset>688975</wp:posOffset>
                      </wp:positionV>
                      <wp:extent cx="284480" cy="184785"/>
                      <wp:effectExtent l="0" t="0" r="0" b="0"/>
                      <wp:wrapNone/>
                      <wp:docPr id="38" name="AutoShap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C8BE8" id="AutoShape 665" o:spid="_x0000_s1026" type="#_x0000_t5" style="position:absolute;margin-left:175.7pt;margin-top:54.25pt;width:22.4pt;height:14.55pt;rotation:18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" stroked="f"/>
                  </w:pict>
                </mc:Fallback>
              </mc:AlternateContent>
            </w:r>
            <w:r w:rsidR="006A3352" w:rsidRPr="00511D64">
              <w:rPr>
                <w:rFonts w:cs="Arial"/>
                <w:sz w:val="24"/>
                <w:szCs w:val="24"/>
                <w:lang w:val="it-IT"/>
              </w:rPr>
              <w:t>Se è necessario evacuare l’edificio, occorre attenersi strettamente alle disposizioni impartite dai responsabili di piano (RP)</w:t>
            </w:r>
            <w:r w:rsidR="00CB6A8C" w:rsidRPr="00511D64">
              <w:rPr>
                <w:rFonts w:cs="Arial"/>
                <w:sz w:val="24"/>
                <w:szCs w:val="24"/>
                <w:lang w:val="it-IT"/>
              </w:rPr>
              <w:t>.</w:t>
            </w:r>
          </w:p>
        </w:tc>
      </w:tr>
      <w:tr w:rsidR="00CB6A8C" w:rsidRPr="00511D64" w14:paraId="2AFB0A7B" w14:textId="77777777" w:rsidTr="00F55107"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</w:tcPr>
          <w:p w14:paraId="37416D80" w14:textId="1048634B" w:rsidR="00CB6A8C" w:rsidRPr="00511D64" w:rsidRDefault="00C36F9C" w:rsidP="00F55107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noProof/>
                <w:sz w:val="28"/>
                <w:szCs w:val="28"/>
                <w:lang w:val="it-IT"/>
              </w:rPr>
              <w:drawing>
                <wp:inline distT="0" distB="0" distL="0" distR="0" wp14:anchorId="27F091F2" wp14:editId="533AC29A">
                  <wp:extent cx="609600" cy="60960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D9D9D9"/>
          </w:tcPr>
          <w:p w14:paraId="64128850" w14:textId="77777777" w:rsidR="00CB6A8C" w:rsidRPr="00511D64" w:rsidRDefault="006A3352" w:rsidP="00F55107">
            <w:pPr>
              <w:tabs>
                <w:tab w:val="left" w:pos="4891"/>
              </w:tabs>
              <w:spacing w:before="300" w:after="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RESPONSABILE DI PIANO</w:t>
            </w:r>
          </w:p>
          <w:p w14:paraId="36044379" w14:textId="77777777" w:rsidR="00CB6A8C" w:rsidRPr="00511D64" w:rsidRDefault="006A3352" w:rsidP="00F55107">
            <w:pPr>
              <w:numPr>
                <w:ilvl w:val="0"/>
                <w:numId w:val="25"/>
              </w:numPr>
              <w:spacing w:before="120" w:after="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Avverte tutte le persone del suo settore</w:t>
            </w:r>
          </w:p>
          <w:p w14:paraId="5C9D4DB3" w14:textId="77777777" w:rsidR="00CB6A8C" w:rsidRPr="00511D64" w:rsidRDefault="006A3352" w:rsidP="00F55107">
            <w:pPr>
              <w:numPr>
                <w:ilvl w:val="0"/>
                <w:numId w:val="25"/>
              </w:numPr>
              <w:spacing w:before="120" w:after="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Si assicura che chiunque si trova al suo piano si diriga verso l’uscita</w:t>
            </w:r>
            <w:r w:rsidR="00CB6A8C" w:rsidRPr="00511D64">
              <w:rPr>
                <w:rFonts w:cs="Arial"/>
                <w:sz w:val="24"/>
                <w:szCs w:val="24"/>
                <w:lang w:val="it-IT"/>
              </w:rPr>
              <w:t xml:space="preserve"> </w:t>
            </w:r>
          </w:p>
          <w:p w14:paraId="19BAB694" w14:textId="306BE482" w:rsidR="00CB6A8C" w:rsidRPr="00511D64" w:rsidRDefault="00C36F9C" w:rsidP="006A3352">
            <w:pPr>
              <w:numPr>
                <w:ilvl w:val="0"/>
                <w:numId w:val="25"/>
              </w:numPr>
              <w:spacing w:before="120" w:after="24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caps/>
                <w:noProof/>
                <w:sz w:val="32"/>
                <w:szCs w:val="32"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F0F556" wp14:editId="26128B04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391795</wp:posOffset>
                      </wp:positionV>
                      <wp:extent cx="284480" cy="184785"/>
                      <wp:effectExtent l="0" t="0" r="0" b="0"/>
                      <wp:wrapNone/>
                      <wp:docPr id="37" name="AutoShape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E4161" id="AutoShape 666" o:spid="_x0000_s1026" type="#_x0000_t5" style="position:absolute;margin-left:175.4pt;margin-top:30.85pt;width:22.4pt;height:14.5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" fillcolor="#d8d8d8" stroked="f"/>
                  </w:pict>
                </mc:Fallback>
              </mc:AlternateContent>
            </w:r>
            <w:r w:rsidR="006A3352" w:rsidRPr="00511D64">
              <w:rPr>
                <w:rFonts w:cs="Arial"/>
                <w:sz w:val="24"/>
                <w:szCs w:val="24"/>
                <w:lang w:val="it-IT"/>
              </w:rPr>
              <w:t>Controlla gli uffici, le sale riunioni e i bagni</w:t>
            </w:r>
          </w:p>
        </w:tc>
      </w:tr>
      <w:tr w:rsidR="00CB6A8C" w:rsidRPr="00511D64" w14:paraId="7F838D71" w14:textId="77777777" w:rsidTr="00F5510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7BCDEBCB" w14:textId="77777777" w:rsidR="00CB6A8C" w:rsidRPr="00511D64" w:rsidRDefault="00CB6A8C" w:rsidP="00F55107">
            <w:pPr>
              <w:tabs>
                <w:tab w:val="num" w:pos="355"/>
              </w:tabs>
              <w:spacing w:before="240" w:after="0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25DBC628" w14:textId="77777777" w:rsidR="00CB6A8C" w:rsidRPr="00511D64" w:rsidRDefault="006A3352" w:rsidP="00F55107">
            <w:pPr>
              <w:spacing w:before="240" w:after="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COSA OCCORRE SAPERE E FARE SE VIENE DIRAMATO L’ORDINE DI EVACUAZIONE</w:t>
            </w:r>
            <w:r w:rsidR="00CB6A8C"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?</w:t>
            </w:r>
          </w:p>
          <w:p w14:paraId="7B4DA64C" w14:textId="77777777" w:rsidR="00CB6A8C" w:rsidRPr="00511D64" w:rsidRDefault="006A3352" w:rsidP="00F55107">
            <w:pPr>
              <w:numPr>
                <w:ilvl w:val="0"/>
                <w:numId w:val="29"/>
              </w:numPr>
              <w:spacing w:before="12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Chiudere porte e finestre</w:t>
            </w:r>
            <w:r w:rsidR="00CB6A8C" w:rsidRPr="00511D64">
              <w:rPr>
                <w:rFonts w:cs="Arial"/>
                <w:sz w:val="24"/>
                <w:szCs w:val="24"/>
                <w:lang w:val="it-IT"/>
              </w:rPr>
              <w:t xml:space="preserve"> (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>non a chiave</w:t>
            </w:r>
            <w:r w:rsidR="00CB6A8C" w:rsidRPr="00511D64">
              <w:rPr>
                <w:rFonts w:cs="Arial"/>
                <w:sz w:val="24"/>
                <w:szCs w:val="24"/>
                <w:lang w:val="it-IT"/>
              </w:rPr>
              <w:t>!)</w:t>
            </w:r>
          </w:p>
          <w:p w14:paraId="6CF1B388" w14:textId="77777777" w:rsidR="00CB6A8C" w:rsidRPr="00511D64" w:rsidRDefault="006A3352" w:rsidP="00F55107">
            <w:pPr>
              <w:numPr>
                <w:ilvl w:val="0"/>
                <w:numId w:val="29"/>
              </w:numPr>
              <w:spacing w:before="12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Lasciare accesa la luce/l’illuminazione</w:t>
            </w:r>
          </w:p>
          <w:p w14:paraId="0F81676A" w14:textId="77777777" w:rsidR="00CB6A8C" w:rsidRPr="00511D64" w:rsidRDefault="006A3352" w:rsidP="00F55107">
            <w:pPr>
              <w:numPr>
                <w:ilvl w:val="0"/>
                <w:numId w:val="29"/>
              </w:numPr>
              <w:spacing w:before="12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Raccogliere gli effetti personali (giacca, chiavi, borsetta, portafoglio) e abbandonare l’edificio con calma e senza cedere al panico</w:t>
            </w:r>
            <w:r w:rsidR="007457FF" w:rsidRPr="00511D64">
              <w:rPr>
                <w:rFonts w:cs="Arial"/>
                <w:sz w:val="24"/>
                <w:szCs w:val="24"/>
                <w:lang w:val="it-IT"/>
              </w:rPr>
              <w:t>,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utilizzando le scale</w:t>
            </w:r>
          </w:p>
          <w:p w14:paraId="7268FC7C" w14:textId="77777777" w:rsidR="00CB6A8C" w:rsidRPr="00511D64" w:rsidRDefault="006A3352" w:rsidP="00F55107">
            <w:pPr>
              <w:numPr>
                <w:ilvl w:val="0"/>
                <w:numId w:val="29"/>
              </w:numPr>
              <w:spacing w:before="12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Non utilizzare gli ascensori</w:t>
            </w:r>
          </w:p>
          <w:p w14:paraId="40AB1CFB" w14:textId="3CF2AE2A" w:rsidR="00CB6A8C" w:rsidRPr="00511D64" w:rsidRDefault="00C36F9C" w:rsidP="00F55107">
            <w:pPr>
              <w:numPr>
                <w:ilvl w:val="0"/>
                <w:numId w:val="29"/>
              </w:numPr>
              <w:spacing w:before="120" w:after="240"/>
              <w:ind w:left="425" w:hanging="425"/>
              <w:rPr>
                <w:sz w:val="24"/>
                <w:szCs w:val="24"/>
                <w:lang w:val="it-IT"/>
              </w:rPr>
            </w:pPr>
            <w:r>
              <w:rPr>
                <w:rFonts w:cs="Arial"/>
                <w:b/>
                <w:caps/>
                <w:noProof/>
                <w:sz w:val="32"/>
                <w:szCs w:val="3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4008D88" wp14:editId="70490932">
                      <wp:simplePos x="0" y="0"/>
                      <wp:positionH relativeFrom="column">
                        <wp:posOffset>2231390</wp:posOffset>
                      </wp:positionH>
                      <wp:positionV relativeFrom="paragraph">
                        <wp:posOffset>380365</wp:posOffset>
                      </wp:positionV>
                      <wp:extent cx="284480" cy="184785"/>
                      <wp:effectExtent l="0" t="0" r="0" b="0"/>
                      <wp:wrapNone/>
                      <wp:docPr id="36" name="AutoShap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F5188" id="AutoShape 676" o:spid="_x0000_s1026" type="#_x0000_t5" style="position:absolute;margin-left:175.7pt;margin-top:29.95pt;width:22.4pt;height:14.55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" stroked="f"/>
                  </w:pict>
                </mc:Fallback>
              </mc:AlternateContent>
            </w:r>
            <w:r w:rsidR="006A3352" w:rsidRPr="00511D64">
              <w:rPr>
                <w:rFonts w:cs="Arial"/>
                <w:sz w:val="24"/>
                <w:szCs w:val="24"/>
                <w:lang w:val="it-IT"/>
              </w:rPr>
              <w:t>Istruire e accompagnare fuori le persone estranee al luogo</w:t>
            </w:r>
          </w:p>
        </w:tc>
      </w:tr>
      <w:tr w:rsidR="00CB6A8C" w:rsidRPr="00511D64" w14:paraId="0DD63A3B" w14:textId="77777777" w:rsidTr="00F55107"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</w:tcPr>
          <w:p w14:paraId="74D61418" w14:textId="77777777" w:rsidR="00CB6A8C" w:rsidRPr="00511D64" w:rsidRDefault="00C12D87" w:rsidP="00F55107">
            <w:pPr>
              <w:tabs>
                <w:tab w:val="num" w:pos="355"/>
              </w:tabs>
              <w:spacing w:before="240" w:after="0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Cos’altro</w:t>
            </w:r>
            <w:r w:rsidR="00CB6A8C" w:rsidRPr="00511D64">
              <w:rPr>
                <w:b/>
                <w:sz w:val="28"/>
                <w:szCs w:val="28"/>
                <w:lang w:val="it-IT"/>
              </w:rPr>
              <w:t>?</w:t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D9D9D9"/>
          </w:tcPr>
          <w:p w14:paraId="53CDDA39" w14:textId="77777777" w:rsidR="008C617C" w:rsidRPr="00511D64" w:rsidRDefault="00C12D87" w:rsidP="00F55107">
            <w:pPr>
              <w:numPr>
                <w:ilvl w:val="0"/>
                <w:numId w:val="30"/>
              </w:numPr>
              <w:spacing w:before="240" w:after="0"/>
              <w:ind w:left="425" w:hanging="425"/>
              <w:rPr>
                <w:rFonts w:cs="Arial"/>
                <w:color w:val="000000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Informare immediatamente l’AdSic</w:t>
            </w:r>
          </w:p>
          <w:p w14:paraId="1B39A024" w14:textId="77777777" w:rsidR="00CB6A8C" w:rsidRPr="00511D64" w:rsidRDefault="001F7E00" w:rsidP="00F55107">
            <w:pPr>
              <w:numPr>
                <w:ilvl w:val="0"/>
                <w:numId w:val="30"/>
              </w:numPr>
              <w:spacing w:before="120" w:after="0"/>
              <w:ind w:left="425" w:hanging="425"/>
              <w:rPr>
                <w:rFonts w:cs="Arial"/>
                <w:color w:val="000000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color w:val="000000"/>
                <w:sz w:val="24"/>
                <w:szCs w:val="24"/>
                <w:lang w:val="it-IT"/>
              </w:rPr>
              <w:t>Incaricare qualcuno di controllare</w:t>
            </w:r>
            <w:r w:rsidR="00C12D87" w:rsidRPr="00511D64">
              <w:rPr>
                <w:rFonts w:cs="Arial"/>
                <w:color w:val="000000"/>
                <w:sz w:val="24"/>
                <w:szCs w:val="24"/>
                <w:lang w:val="it-IT"/>
              </w:rPr>
              <w:t xml:space="preserve"> l’uscita dell’edificio</w:t>
            </w:r>
          </w:p>
          <w:p w14:paraId="0CC139FB" w14:textId="77777777" w:rsidR="008C617C" w:rsidRPr="00511D64" w:rsidRDefault="00C12D87" w:rsidP="008C617C">
            <w:pPr>
              <w:spacing w:before="120" w:after="0"/>
              <w:ind w:left="419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L’AdSic e/o il RP </w:t>
            </w:r>
            <w:r w:rsidR="001F7E00" w:rsidRPr="00511D64">
              <w:rPr>
                <w:rFonts w:cs="Arial"/>
                <w:sz w:val="24"/>
                <w:szCs w:val="24"/>
                <w:lang w:val="it-IT"/>
              </w:rPr>
              <w:t>incaricano qualcuno di attendere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all’uscita dell’edificio e preparano la chiave </w:t>
            </w:r>
            <w:r w:rsidR="001F7E00" w:rsidRPr="00511D64">
              <w:rPr>
                <w:rFonts w:cs="Arial"/>
                <w:sz w:val="24"/>
                <w:szCs w:val="24"/>
                <w:lang w:val="it-IT"/>
              </w:rPr>
              <w:t xml:space="preserve">passe-partout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>da consegnare alla polizia o ai pompieri</w:t>
            </w:r>
          </w:p>
          <w:p w14:paraId="6BDA0ECC" w14:textId="77777777" w:rsidR="00CB6A8C" w:rsidRPr="00511D64" w:rsidRDefault="00C12D87" w:rsidP="008C617C">
            <w:pPr>
              <w:numPr>
                <w:ilvl w:val="0"/>
                <w:numId w:val="30"/>
              </w:numPr>
              <w:spacing w:before="24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L’AdSic informa i suoi superiori</w:t>
            </w:r>
          </w:p>
          <w:p w14:paraId="2776A64A" w14:textId="63288FF5" w:rsidR="008C617C" w:rsidRPr="00511D64" w:rsidRDefault="00C36F9C" w:rsidP="008C617C">
            <w:pPr>
              <w:spacing w:before="0" w:after="0"/>
              <w:ind w:left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caps/>
                <w:noProof/>
                <w:sz w:val="32"/>
                <w:szCs w:val="32"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442511A" wp14:editId="67347991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165735</wp:posOffset>
                      </wp:positionV>
                      <wp:extent cx="284480" cy="184785"/>
                      <wp:effectExtent l="0" t="0" r="0" b="0"/>
                      <wp:wrapNone/>
                      <wp:docPr id="35" name="AutoShape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4480" cy="1847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F01F1" id="AutoShape 668" o:spid="_x0000_s1026" type="#_x0000_t5" style="position:absolute;margin-left:175.4pt;margin-top:13.05pt;width:22.4pt;height:14.55pt;rotation:18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" fillcolor="#d8d8d8" stroked="f"/>
                  </w:pict>
                </mc:Fallback>
              </mc:AlternateContent>
            </w:r>
          </w:p>
        </w:tc>
      </w:tr>
      <w:tr w:rsidR="00CB6A8C" w:rsidRPr="00511D64" w14:paraId="1D6A588B" w14:textId="77777777" w:rsidTr="00F5510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6E8498A3" w14:textId="663C9589" w:rsidR="00CB6A8C" w:rsidRPr="00511D64" w:rsidRDefault="00C36F9C" w:rsidP="00F55107">
            <w:pPr>
              <w:tabs>
                <w:tab w:val="num" w:pos="355"/>
              </w:tabs>
              <w:spacing w:before="240" w:after="0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noProof/>
                <w:sz w:val="28"/>
                <w:szCs w:val="28"/>
                <w:lang w:val="it-IT"/>
              </w:rPr>
              <w:drawing>
                <wp:inline distT="0" distB="0" distL="0" distR="0" wp14:anchorId="531BACB5" wp14:editId="64FD5897">
                  <wp:extent cx="609600" cy="609600"/>
                  <wp:effectExtent l="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6FE08FAF" w14:textId="77777777" w:rsidR="00CB6A8C" w:rsidRPr="00511D64" w:rsidRDefault="00990D02" w:rsidP="00F55107">
            <w:pPr>
              <w:spacing w:before="240" w:after="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SEGNALARE LA PROPRIA PRESENZA</w:t>
            </w:r>
          </w:p>
          <w:p w14:paraId="14F53120" w14:textId="77777777" w:rsidR="00CB6A8C" w:rsidRPr="00511D64" w:rsidRDefault="00990D02" w:rsidP="00990D02">
            <w:pPr>
              <w:numPr>
                <w:ilvl w:val="0"/>
                <w:numId w:val="31"/>
              </w:numPr>
              <w:spacing w:before="120" w:after="24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Tutti i collaboratori e i visitatori devono dirigersi verso il punto di ritrovo e allontanarsi da quest’ultimo soltanto dietro precisa istruzione o dopo aver avvisato i responsabili dell’organizzazione d’emergenza</w:t>
            </w:r>
          </w:p>
        </w:tc>
      </w:tr>
      <w:tr w:rsidR="00CB6A8C" w:rsidRPr="00511D64" w14:paraId="33882924" w14:textId="77777777" w:rsidTr="00F55107">
        <w:tc>
          <w:tcPr>
            <w:tcW w:w="10065" w:type="dxa"/>
            <w:gridSpan w:val="2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C00000"/>
          </w:tcPr>
          <w:p w14:paraId="13D37DA7" w14:textId="77777777" w:rsidR="00CB6A8C" w:rsidRPr="00511D64" w:rsidRDefault="00CB6A8C" w:rsidP="00F55107">
            <w:pPr>
              <w:spacing w:before="240" w:after="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</w:p>
        </w:tc>
      </w:tr>
    </w:tbl>
    <w:p w14:paraId="099F09C5" w14:textId="4EAD116C" w:rsidR="000B3689" w:rsidRPr="00511D64" w:rsidRDefault="000B3689" w:rsidP="00C93970">
      <w:pPr>
        <w:rPr>
          <w:sz w:val="44"/>
          <w:szCs w:val="44"/>
          <w:lang w:val="it-IT"/>
        </w:rPr>
      </w:pPr>
      <w:r w:rsidRPr="00511D64">
        <w:rPr>
          <w:b/>
          <w:bCs/>
          <w:lang w:val="it-IT"/>
        </w:rPr>
        <w:br w:type="page"/>
      </w:r>
      <w:bookmarkStart w:id="14" w:name="_Toc76360325"/>
      <w:r w:rsidR="00C36F9C" w:rsidRPr="00511D64">
        <w:rPr>
          <w:noProof/>
          <w:sz w:val="44"/>
          <w:szCs w:val="44"/>
          <w:lang w:val="it-IT" w:eastAsia="de-CH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2E5A37" wp14:editId="492294A3">
                <wp:simplePos x="0" y="0"/>
                <wp:positionH relativeFrom="column">
                  <wp:posOffset>8890</wp:posOffset>
                </wp:positionH>
                <wp:positionV relativeFrom="paragraph">
                  <wp:posOffset>337820</wp:posOffset>
                </wp:positionV>
                <wp:extent cx="7091045" cy="0"/>
                <wp:effectExtent l="0" t="0" r="0" b="0"/>
                <wp:wrapNone/>
                <wp:docPr id="34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5CD7" id="AutoShape 609" o:spid="_x0000_s1026" type="#_x0000_t32" style="position:absolute;margin-left:.7pt;margin-top:26.6pt;width:558.3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" strokecolor="#c00000"/>
            </w:pict>
          </mc:Fallback>
        </mc:AlternateContent>
      </w:r>
      <w:bookmarkEnd w:id="14"/>
      <w:r w:rsidR="00990D02" w:rsidRPr="00511D64">
        <w:rPr>
          <w:sz w:val="44"/>
          <w:szCs w:val="44"/>
          <w:lang w:val="it-IT" w:eastAsia="de-CH"/>
        </w:rPr>
        <w:t>Punto</w:t>
      </w:r>
      <w:r w:rsidR="003A1454" w:rsidRPr="00511D64">
        <w:rPr>
          <w:sz w:val="44"/>
          <w:szCs w:val="44"/>
          <w:lang w:val="it-IT"/>
        </w:rPr>
        <w:t xml:space="preserve"> di ritrovo in caso d’</w:t>
      </w:r>
      <w:r w:rsidR="00990D02" w:rsidRPr="00511D64">
        <w:rPr>
          <w:sz w:val="44"/>
          <w:szCs w:val="44"/>
          <w:lang w:val="it-IT"/>
        </w:rPr>
        <w:t>evacuazione</w:t>
      </w:r>
    </w:p>
    <w:p w14:paraId="35468D2E" w14:textId="77777777" w:rsidR="000B3689" w:rsidRPr="00511D64" w:rsidRDefault="000B3689" w:rsidP="00C93970">
      <w:pPr>
        <w:rPr>
          <w:b/>
          <w:bCs/>
          <w:lang w:val="it-IT"/>
        </w:rPr>
      </w:pPr>
    </w:p>
    <w:p w14:paraId="6EA2E38B" w14:textId="77777777" w:rsidR="00F70202" w:rsidRPr="00511D64" w:rsidRDefault="003A1454" w:rsidP="00C93970">
      <w:pPr>
        <w:rPr>
          <w:lang w:val="it-IT"/>
        </w:rPr>
      </w:pPr>
      <w:r w:rsidRPr="00511D64">
        <w:rPr>
          <w:rFonts w:cs="Arial"/>
          <w:sz w:val="32"/>
          <w:lang w:val="it-IT"/>
        </w:rPr>
        <w:t>In caso d’</w:t>
      </w:r>
      <w:r w:rsidR="00990D02" w:rsidRPr="00511D64">
        <w:rPr>
          <w:rFonts w:cs="Arial"/>
          <w:sz w:val="32"/>
          <w:lang w:val="it-IT"/>
        </w:rPr>
        <w:t>evacuazione, tutti i collaboratori e i visitatori si dirigono verso il punto di ritrovo indicato nella cartina</w:t>
      </w:r>
      <w:r w:rsidR="009C2783" w:rsidRPr="00511D64">
        <w:rPr>
          <w:rFonts w:cs="Arial"/>
          <w:sz w:val="32"/>
          <w:lang w:val="it-IT"/>
        </w:rPr>
        <w:t>.</w:t>
      </w:r>
    </w:p>
    <w:p w14:paraId="7A00306C" w14:textId="77777777" w:rsidR="0002385A" w:rsidRPr="00511D64" w:rsidRDefault="00990D02" w:rsidP="00F70202">
      <w:pPr>
        <w:pStyle w:val="Abteilung"/>
        <w:spacing w:after="120"/>
        <w:rPr>
          <w:b/>
          <w:lang w:val="it-IT"/>
        </w:rPr>
      </w:pPr>
      <w:r w:rsidRPr="00511D64">
        <w:rPr>
          <w:rFonts w:cs="Arial"/>
          <w:b/>
          <w:sz w:val="32"/>
          <w:lang w:val="it-IT"/>
        </w:rPr>
        <w:t>Cartina</w:t>
      </w:r>
      <w:r w:rsidR="001D5C17" w:rsidRPr="00511D64">
        <w:rPr>
          <w:b/>
          <w:lang w:val="it-IT"/>
        </w:rPr>
        <w:t>:</w:t>
      </w:r>
    </w:p>
    <w:p w14:paraId="744E92D9" w14:textId="7D474DC7" w:rsidR="000468F2" w:rsidRPr="00511D64" w:rsidRDefault="00C36F9C" w:rsidP="00F70202">
      <w:pPr>
        <w:pStyle w:val="Abteilung"/>
        <w:spacing w:after="120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67BD73A5" wp14:editId="70DA2EEE">
            <wp:extent cx="6299200" cy="6477000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689" w:rsidRPr="00511D64">
        <w:rPr>
          <w:lang w:val="it-IT"/>
        </w:rPr>
        <w:br w:type="page"/>
      </w:r>
    </w:p>
    <w:tbl>
      <w:tblPr>
        <w:tblW w:w="1006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661"/>
        <w:gridCol w:w="8404"/>
      </w:tblGrid>
      <w:tr w:rsidR="000468F2" w:rsidRPr="00511D64" w14:paraId="79A2CE1F" w14:textId="77777777" w:rsidTr="00C82A78">
        <w:trPr>
          <w:trHeight w:val="1134"/>
        </w:trPr>
        <w:tc>
          <w:tcPr>
            <w:tcW w:w="10065" w:type="dxa"/>
            <w:gridSpan w:val="2"/>
            <w:tcBorders>
              <w:left w:val="single" w:sz="4" w:space="0" w:color="BFBFBF"/>
              <w:right w:val="single" w:sz="4" w:space="0" w:color="BFBFBF"/>
            </w:tcBorders>
            <w:shd w:val="clear" w:color="auto" w:fill="538135"/>
          </w:tcPr>
          <w:p w14:paraId="0564732A" w14:textId="77777777" w:rsidR="000468F2" w:rsidRPr="00511D64" w:rsidRDefault="000468F2" w:rsidP="000B1E30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bookmarkStart w:id="15" w:name="_Toc20221258"/>
            <w:bookmarkStart w:id="16" w:name="Text24"/>
            <w:bookmarkStart w:id="17" w:name="mediche"/>
            <w:r w:rsidR="00990D02" w:rsidRPr="00511D64">
              <w:rPr>
                <w:lang w:val="it-IT"/>
              </w:rPr>
              <w:t>EMERGENZE MEDICHE</w:t>
            </w:r>
            <w:bookmarkEnd w:id="15"/>
            <w:bookmarkEnd w:id="16"/>
            <w:bookmarkEnd w:id="17"/>
          </w:p>
        </w:tc>
      </w:tr>
      <w:tr w:rsidR="000468F2" w:rsidRPr="00511D64" w14:paraId="1C32CECD" w14:textId="77777777" w:rsidTr="005E152D">
        <w:tc>
          <w:tcPr>
            <w:tcW w:w="1458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5CA807B" w14:textId="77777777" w:rsidR="000468F2" w:rsidRPr="00511D64" w:rsidRDefault="00990D02" w:rsidP="00224DFB">
            <w:pPr>
              <w:tabs>
                <w:tab w:val="num" w:pos="355"/>
              </w:tabs>
              <w:spacing w:before="24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Osservare</w:t>
            </w:r>
          </w:p>
        </w:tc>
        <w:tc>
          <w:tcPr>
            <w:tcW w:w="8607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4AFED62" w14:textId="77777777" w:rsidR="000468F2" w:rsidRPr="00511D64" w:rsidRDefault="00C60BB3" w:rsidP="00C60BB3">
            <w:pPr>
              <w:pStyle w:val="Text"/>
              <w:spacing w:before="300" w:after="240"/>
              <w:ind w:left="0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Farsi un’idea generale della situazione e proteggere se stessi</w:t>
            </w:r>
            <w:r w:rsidR="00224DFB" w:rsidRPr="00511D64">
              <w:rPr>
                <w:sz w:val="24"/>
                <w:szCs w:val="24"/>
                <w:lang w:val="it-IT"/>
              </w:rPr>
              <w:t>!</w:t>
            </w:r>
          </w:p>
        </w:tc>
      </w:tr>
      <w:tr w:rsidR="000468F2" w:rsidRPr="00511D64" w14:paraId="2FF591BD" w14:textId="77777777" w:rsidTr="00F55107">
        <w:tc>
          <w:tcPr>
            <w:tcW w:w="145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D9D9D9"/>
          </w:tcPr>
          <w:p w14:paraId="64344E3C" w14:textId="77777777" w:rsidR="000468F2" w:rsidRPr="00511D64" w:rsidRDefault="00EA2A5C" w:rsidP="00224DFB">
            <w:pPr>
              <w:tabs>
                <w:tab w:val="num" w:pos="355"/>
              </w:tabs>
              <w:spacing w:before="24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Riflettere</w:t>
            </w: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</w:tcPr>
          <w:p w14:paraId="45AA43BD" w14:textId="77777777" w:rsidR="000468F2" w:rsidRPr="00511D64" w:rsidRDefault="00C60BB3" w:rsidP="00C60BB3">
            <w:pPr>
              <w:spacing w:before="240" w:after="24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Identificare il pericolo</w:t>
            </w:r>
            <w:r w:rsidR="00224DFB" w:rsidRPr="00511D64">
              <w:rPr>
                <w:sz w:val="24"/>
                <w:szCs w:val="24"/>
                <w:lang w:val="it-IT"/>
              </w:rPr>
              <w:t xml:space="preserve"> </w:t>
            </w:r>
            <w:r w:rsidR="00224DFB" w:rsidRPr="00511D64">
              <w:rPr>
                <w:sz w:val="24"/>
                <w:szCs w:val="24"/>
                <w:lang w:val="it-IT"/>
              </w:rPr>
              <w:sym w:font="Wingdings" w:char="F0E0"/>
            </w:r>
            <w:r w:rsidR="00224DFB" w:rsidRPr="00511D64">
              <w:rPr>
                <w:sz w:val="24"/>
                <w:szCs w:val="24"/>
                <w:lang w:val="it-IT"/>
              </w:rPr>
              <w:t xml:space="preserve"> </w:t>
            </w:r>
            <w:r w:rsidRPr="00511D64">
              <w:rPr>
                <w:sz w:val="24"/>
                <w:szCs w:val="24"/>
                <w:lang w:val="it-IT"/>
              </w:rPr>
              <w:t>Pianificare l’intervento</w:t>
            </w:r>
          </w:p>
        </w:tc>
      </w:tr>
      <w:tr w:rsidR="00224DFB" w:rsidRPr="00511D64" w14:paraId="03D7CD4D" w14:textId="77777777" w:rsidTr="005E152D">
        <w:tc>
          <w:tcPr>
            <w:tcW w:w="145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AE4BE99" w14:textId="3CA4F85C" w:rsidR="00224DFB" w:rsidRPr="00511D64" w:rsidRDefault="00C36F9C" w:rsidP="00224DFB">
            <w:pPr>
              <w:tabs>
                <w:tab w:val="num" w:pos="355"/>
              </w:tabs>
              <w:spacing w:before="240" w:after="0"/>
              <w:rPr>
                <w:sz w:val="28"/>
                <w:szCs w:val="28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6A0A5D40" wp14:editId="1932604C">
                  <wp:extent cx="609600" cy="609600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470E39A" w14:textId="77777777" w:rsidR="00224DFB" w:rsidRPr="00511D64" w:rsidRDefault="00C60BB3" w:rsidP="00347096">
            <w:pPr>
              <w:pStyle w:val="TabellentextF3"/>
              <w:numPr>
                <w:ilvl w:val="1"/>
                <w:numId w:val="37"/>
              </w:numPr>
              <w:spacing w:before="240" w:after="120" w:line="288" w:lineRule="auto"/>
              <w:ind w:left="420" w:hanging="420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Numero d’eme</w:t>
            </w:r>
            <w:r w:rsidR="00FE6D05" w:rsidRPr="00511D64">
              <w:rPr>
                <w:bCs/>
                <w:color w:val="000000"/>
                <w:sz w:val="24"/>
                <w:szCs w:val="24"/>
                <w:lang w:val="it-IT"/>
              </w:rPr>
              <w:t>r</w:t>
            </w: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genza</w:t>
            </w:r>
            <w:r w:rsidR="00224DFB" w:rsidRPr="00511D64">
              <w:rPr>
                <w:bCs/>
                <w:color w:val="000000"/>
                <w:sz w:val="24"/>
                <w:szCs w:val="24"/>
                <w:lang w:val="it-IT"/>
              </w:rPr>
              <w:t>:</w:t>
            </w:r>
            <w:r w:rsidR="00224DFB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ab/>
            </w:r>
            <w:r w:rsidR="00224DFB" w:rsidRPr="00511D64">
              <w:rPr>
                <w:bCs/>
                <w:color w:val="FF0000"/>
                <w:sz w:val="24"/>
                <w:szCs w:val="24"/>
                <w:lang w:val="it-IT"/>
              </w:rPr>
              <w:sym w:font="Wingdings 2" w:char="F027"/>
            </w:r>
            <w:r w:rsidR="00224DFB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144</w:t>
            </w:r>
          </w:p>
          <w:p w14:paraId="69D853B3" w14:textId="77777777" w:rsidR="00E87B14" w:rsidRPr="00511D64" w:rsidRDefault="00FE6D05" w:rsidP="00347096">
            <w:pPr>
              <w:numPr>
                <w:ilvl w:val="0"/>
                <w:numId w:val="36"/>
              </w:numPr>
              <w:spacing w:before="0" w:after="24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Avvertire i responsabili di piano</w:t>
            </w:r>
            <w:r w:rsidR="00224DFB" w:rsidRPr="00511D64">
              <w:rPr>
                <w:bCs/>
                <w:color w:val="000000"/>
                <w:sz w:val="24"/>
                <w:szCs w:val="24"/>
                <w:lang w:val="it-IT"/>
              </w:rPr>
              <w:t>/</w:t>
            </w: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sanitari aziendali</w:t>
            </w:r>
          </w:p>
          <w:p w14:paraId="2B0FE22E" w14:textId="77777777" w:rsidR="00BC5CF6" w:rsidRPr="00511D64" w:rsidRDefault="00FE6D05" w:rsidP="00347096">
            <w:pPr>
              <w:numPr>
                <w:ilvl w:val="0"/>
                <w:numId w:val="36"/>
              </w:numPr>
              <w:spacing w:before="0" w:after="24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 xml:space="preserve">Informare </w:t>
            </w:r>
            <w:r w:rsidR="00A804A5" w:rsidRPr="00511D64">
              <w:rPr>
                <w:bCs/>
                <w:color w:val="000000"/>
                <w:sz w:val="24"/>
                <w:szCs w:val="24"/>
                <w:lang w:val="it-IT"/>
              </w:rPr>
              <w:t>l’</w:t>
            </w: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AdSic</w:t>
            </w:r>
            <w:r w:rsidR="00BC5CF6" w:rsidRPr="00511D64">
              <w:rPr>
                <w:rFonts w:cs="Arial"/>
                <w:sz w:val="24"/>
                <w:szCs w:val="24"/>
                <w:lang w:val="it-IT"/>
              </w:rPr>
              <w:t xml:space="preserve"> </w:t>
            </w:r>
          </w:p>
          <w:p w14:paraId="1B64C49F" w14:textId="77777777" w:rsidR="00224DFB" w:rsidRPr="00511D64" w:rsidRDefault="00A804A5" w:rsidP="00A804A5">
            <w:pPr>
              <w:numPr>
                <w:ilvl w:val="0"/>
                <w:numId w:val="36"/>
              </w:numPr>
              <w:spacing w:before="0" w:after="24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L’AdSic informa i suoi superiori</w:t>
            </w:r>
          </w:p>
        </w:tc>
      </w:tr>
      <w:tr w:rsidR="000468F2" w:rsidRPr="00511D64" w14:paraId="153FC66E" w14:textId="77777777" w:rsidTr="00F55107">
        <w:tc>
          <w:tcPr>
            <w:tcW w:w="145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D9D9D9"/>
          </w:tcPr>
          <w:p w14:paraId="08EBA5AB" w14:textId="77777777" w:rsidR="000468F2" w:rsidRPr="00511D64" w:rsidRDefault="00A804A5" w:rsidP="00224DFB">
            <w:pPr>
              <w:tabs>
                <w:tab w:val="num" w:pos="355"/>
              </w:tabs>
              <w:spacing w:before="24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Agire</w:t>
            </w: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</w:tcPr>
          <w:p w14:paraId="533F486B" w14:textId="77777777" w:rsidR="000468F2" w:rsidRPr="00511D64" w:rsidRDefault="00A804A5" w:rsidP="00347096">
            <w:pPr>
              <w:numPr>
                <w:ilvl w:val="0"/>
                <w:numId w:val="29"/>
              </w:numPr>
              <w:spacing w:before="240" w:after="120"/>
              <w:ind w:left="414" w:hanging="357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Seguire le misure di sicurezza relative a soccorritori, feriti e terzi</w:t>
            </w:r>
          </w:p>
          <w:p w14:paraId="3DCA0CA9" w14:textId="77777777" w:rsidR="00A804A5" w:rsidRPr="00511D64" w:rsidRDefault="00A804A5" w:rsidP="003811F4">
            <w:pPr>
              <w:numPr>
                <w:ilvl w:val="0"/>
                <w:numId w:val="29"/>
              </w:numPr>
              <w:spacing w:before="120" w:after="120"/>
              <w:ind w:left="414" w:hanging="357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Rimuovere le fonti di pericolo: elettricità/gas/fuoco/fumo</w:t>
            </w:r>
          </w:p>
          <w:p w14:paraId="0B54766E" w14:textId="77777777" w:rsidR="000468F2" w:rsidRPr="00511D64" w:rsidRDefault="00A804A5" w:rsidP="003811F4">
            <w:pPr>
              <w:numPr>
                <w:ilvl w:val="0"/>
                <w:numId w:val="29"/>
              </w:numPr>
              <w:spacing w:before="120" w:after="120"/>
              <w:ind w:left="414" w:hanging="357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Prestare i primi soccorsi secondo lo schema</w:t>
            </w:r>
            <w:r w:rsidR="00224DFB" w:rsidRPr="00511D64">
              <w:rPr>
                <w:rFonts w:cs="Arial"/>
                <w:sz w:val="24"/>
                <w:szCs w:val="24"/>
                <w:lang w:val="it-IT"/>
              </w:rPr>
              <w:t xml:space="preserve"> BLS/AED</w:t>
            </w:r>
          </w:p>
          <w:p w14:paraId="425014EE" w14:textId="77777777" w:rsidR="000468F2" w:rsidRPr="00511D64" w:rsidRDefault="00A804A5" w:rsidP="00A804A5">
            <w:pPr>
              <w:numPr>
                <w:ilvl w:val="0"/>
                <w:numId w:val="29"/>
              </w:numPr>
              <w:spacing w:before="120" w:after="120"/>
              <w:ind w:left="414" w:hanging="357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Monitorare i pazienti fino all’arrivo dell’ambulanza</w:t>
            </w:r>
          </w:p>
        </w:tc>
      </w:tr>
      <w:tr w:rsidR="0010747C" w:rsidRPr="00511D64" w14:paraId="75EB7808" w14:textId="77777777" w:rsidTr="000B1E30">
        <w:tc>
          <w:tcPr>
            <w:tcW w:w="145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538135"/>
          </w:tcPr>
          <w:p w14:paraId="4AAC26E1" w14:textId="77777777" w:rsidR="0010747C" w:rsidRPr="00511D64" w:rsidRDefault="0010747C" w:rsidP="00224DFB">
            <w:pPr>
              <w:tabs>
                <w:tab w:val="num" w:pos="355"/>
              </w:tabs>
              <w:spacing w:before="24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538135"/>
          </w:tcPr>
          <w:p w14:paraId="495C5310" w14:textId="77777777" w:rsidR="0010747C" w:rsidRPr="00511D64" w:rsidRDefault="0010747C" w:rsidP="0010747C">
            <w:pPr>
              <w:spacing w:before="240" w:after="120"/>
              <w:rPr>
                <w:rFonts w:cs="Arial"/>
                <w:sz w:val="24"/>
                <w:szCs w:val="24"/>
                <w:lang w:val="it-IT"/>
              </w:rPr>
            </w:pPr>
          </w:p>
        </w:tc>
      </w:tr>
    </w:tbl>
    <w:p w14:paraId="6568C856" w14:textId="77777777" w:rsidR="0074122A" w:rsidRPr="00511D64" w:rsidRDefault="000468F2" w:rsidP="0074122A">
      <w:pPr>
        <w:pStyle w:val="Abteilung"/>
        <w:spacing w:after="120"/>
        <w:rPr>
          <w:lang w:val="it-IT"/>
        </w:rPr>
      </w:pPr>
      <w:r w:rsidRPr="00511D64">
        <w:rPr>
          <w:lang w:val="it-IT"/>
        </w:rPr>
        <w:br w:type="page"/>
      </w:r>
    </w:p>
    <w:tbl>
      <w:tblPr>
        <w:tblW w:w="1006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2360"/>
        <w:gridCol w:w="7705"/>
      </w:tblGrid>
      <w:tr w:rsidR="000468F2" w:rsidRPr="00511D64" w14:paraId="78CC23A4" w14:textId="77777777" w:rsidTr="00822C4B">
        <w:trPr>
          <w:trHeight w:val="1134"/>
        </w:trPr>
        <w:tc>
          <w:tcPr>
            <w:tcW w:w="10065" w:type="dxa"/>
            <w:gridSpan w:val="2"/>
            <w:tcBorders>
              <w:left w:val="single" w:sz="4" w:space="0" w:color="BFBFBF"/>
              <w:right w:val="single" w:sz="4" w:space="0" w:color="BFBFBF"/>
            </w:tcBorders>
            <w:shd w:val="clear" w:color="auto" w:fill="538135"/>
          </w:tcPr>
          <w:p w14:paraId="7FDA67C6" w14:textId="77777777" w:rsidR="000468F2" w:rsidRPr="00511D64" w:rsidRDefault="000468F2" w:rsidP="00117C6B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bookmarkStart w:id="18" w:name="_Toc20221259"/>
            <w:r w:rsidR="00117C6B" w:rsidRPr="00511D64">
              <w:rPr>
                <w:lang w:val="it-IT"/>
              </w:rPr>
              <w:t>Servizio sanitario interno</w:t>
            </w:r>
            <w:bookmarkEnd w:id="18"/>
          </w:p>
        </w:tc>
      </w:tr>
      <w:tr w:rsidR="000468F2" w:rsidRPr="00511D64" w14:paraId="509A44C7" w14:textId="77777777" w:rsidTr="00822C4B">
        <w:tc>
          <w:tcPr>
            <w:tcW w:w="2360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4A804F93" w14:textId="77777777" w:rsidR="000468F2" w:rsidRPr="00511D64" w:rsidRDefault="00117C6B" w:rsidP="006510DF">
            <w:pPr>
              <w:tabs>
                <w:tab w:val="num" w:pos="355"/>
              </w:tabs>
              <w:spacing w:before="30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Medico interno</w:t>
            </w:r>
          </w:p>
        </w:tc>
        <w:tc>
          <w:tcPr>
            <w:tcW w:w="7705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779A421" w14:textId="77777777" w:rsidR="000468F2" w:rsidRPr="00511D64" w:rsidRDefault="00270C61" w:rsidP="00117C6B">
            <w:pPr>
              <w:pStyle w:val="Text"/>
              <w:spacing w:before="300" w:after="240"/>
              <w:ind w:left="0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sym w:font="Wingdings 2" w:char="F027"/>
            </w:r>
            <w:r w:rsidR="00E16732" w:rsidRPr="00511D64">
              <w:rPr>
                <w:sz w:val="24"/>
                <w:szCs w:val="24"/>
                <w:lang w:val="it-IT"/>
              </w:rPr>
              <w:t xml:space="preserve"> 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="00117C6B" w:rsidRPr="00511D64">
              <w:rPr>
                <w:sz w:val="24"/>
                <w:szCs w:val="24"/>
                <w:lang w:val="it-IT"/>
              </w:rPr>
              <w:instrText xml:space="preserve"> FORMTEXT </w:instrText>
            </w:r>
            <w:r w:rsidR="00117C6B" w:rsidRPr="00511D64">
              <w:rPr>
                <w:sz w:val="24"/>
                <w:szCs w:val="24"/>
                <w:lang w:val="it-IT"/>
              </w:rPr>
            </w:r>
            <w:r w:rsidR="00117C6B" w:rsidRPr="00511D64">
              <w:rPr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noProof/>
                <w:sz w:val="24"/>
                <w:szCs w:val="24"/>
                <w:lang w:val="it-IT"/>
              </w:rPr>
              <w:t>Tel.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end"/>
            </w:r>
          </w:p>
        </w:tc>
      </w:tr>
      <w:tr w:rsidR="000468F2" w:rsidRPr="00511D64" w14:paraId="6FF645A0" w14:textId="77777777" w:rsidTr="00822C4B">
        <w:tc>
          <w:tcPr>
            <w:tcW w:w="23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494D6860" w14:textId="77777777" w:rsidR="000468F2" w:rsidRPr="00511D64" w:rsidRDefault="00117C6B" w:rsidP="006510DF">
            <w:pPr>
              <w:tabs>
                <w:tab w:val="num" w:pos="355"/>
              </w:tabs>
              <w:spacing w:before="24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Servizio sanitario interno</w:t>
            </w:r>
          </w:p>
          <w:p w14:paraId="39A9FBCC" w14:textId="77777777" w:rsidR="00C518D9" w:rsidRPr="00511D64" w:rsidRDefault="00117C6B" w:rsidP="00117C6B">
            <w:pPr>
              <w:tabs>
                <w:tab w:val="num" w:pos="355"/>
              </w:tabs>
              <w:spacing w:before="0" w:after="240"/>
              <w:ind w:left="74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Persone con formazione in pronto soccorso</w:t>
            </w:r>
            <w:r w:rsidR="00D51836" w:rsidRPr="00511D64">
              <w:rPr>
                <w:sz w:val="24"/>
                <w:szCs w:val="24"/>
                <w:lang w:val="it-IT"/>
              </w:rPr>
              <w:t xml:space="preserve"> / </w:t>
            </w:r>
            <w:r w:rsidR="00C518D9" w:rsidRPr="00511D64">
              <w:rPr>
                <w:sz w:val="24"/>
                <w:szCs w:val="24"/>
                <w:lang w:val="it-IT"/>
              </w:rPr>
              <w:t>BLS/AED:</w:t>
            </w:r>
            <w:r w:rsidR="00C518D9" w:rsidRPr="00511D64">
              <w:rPr>
                <w:sz w:val="24"/>
                <w:szCs w:val="24"/>
                <w:lang w:val="it-IT"/>
              </w:rPr>
              <w:br/>
            </w:r>
            <w:r w:rsidRPr="00511D64">
              <w:rPr>
                <w:color w:val="808080"/>
                <w:sz w:val="24"/>
                <w:szCs w:val="24"/>
                <w:lang w:val="it-IT"/>
              </w:rPr>
              <w:t>rianimazione cardiopolmonare</w:t>
            </w:r>
          </w:p>
        </w:tc>
        <w:tc>
          <w:tcPr>
            <w:tcW w:w="7705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92DA18B" w14:textId="77777777" w:rsidR="00E16732" w:rsidRPr="00511D64" w:rsidRDefault="00270C61" w:rsidP="006510DF">
            <w:pPr>
              <w:tabs>
                <w:tab w:val="left" w:pos="4891"/>
              </w:tabs>
              <w:spacing w:before="240" w:after="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sym w:font="Wingdings 2" w:char="F027"/>
            </w:r>
            <w:r w:rsidR="00E16732" w:rsidRPr="00511D64">
              <w:rPr>
                <w:rFonts w:cs="Arial"/>
                <w:caps/>
                <w:sz w:val="24"/>
                <w:szCs w:val="24"/>
                <w:lang w:val="it-IT"/>
              </w:rPr>
              <w:t xml:space="preserve"> 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="00117C6B" w:rsidRPr="00511D64">
              <w:rPr>
                <w:sz w:val="24"/>
                <w:szCs w:val="24"/>
                <w:lang w:val="it-IT"/>
              </w:rPr>
              <w:instrText xml:space="preserve"> FORMTEXT </w:instrText>
            </w:r>
            <w:r w:rsidR="00117C6B" w:rsidRPr="00511D64">
              <w:rPr>
                <w:sz w:val="24"/>
                <w:szCs w:val="24"/>
                <w:lang w:val="it-IT"/>
              </w:rPr>
            </w:r>
            <w:r w:rsidR="00117C6B" w:rsidRPr="00511D64">
              <w:rPr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noProof/>
                <w:sz w:val="24"/>
                <w:szCs w:val="24"/>
                <w:lang w:val="it-IT"/>
              </w:rPr>
              <w:t>Tel.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end"/>
            </w:r>
          </w:p>
          <w:p w14:paraId="769B2291" w14:textId="77777777" w:rsidR="00117C6B" w:rsidRPr="00511D64" w:rsidRDefault="00BC5CF6" w:rsidP="00BC5CF6">
            <w:pPr>
              <w:tabs>
                <w:tab w:val="left" w:pos="4891"/>
              </w:tabs>
              <w:spacing w:before="240" w:after="0"/>
              <w:rPr>
                <w:sz w:val="24"/>
                <w:szCs w:val="24"/>
                <w:lang w:val="it-IT"/>
              </w:rPr>
            </w:pP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sym w:font="Wingdings 2" w:char="F027"/>
            </w: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t xml:space="preserve"> 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="00117C6B" w:rsidRPr="00511D64">
              <w:rPr>
                <w:sz w:val="24"/>
                <w:szCs w:val="24"/>
                <w:lang w:val="it-IT"/>
              </w:rPr>
              <w:instrText xml:space="preserve"> FORMTEXT </w:instrText>
            </w:r>
            <w:r w:rsidR="00117C6B" w:rsidRPr="00511D64">
              <w:rPr>
                <w:sz w:val="24"/>
                <w:szCs w:val="24"/>
                <w:lang w:val="it-IT"/>
              </w:rPr>
            </w:r>
            <w:r w:rsidR="00117C6B" w:rsidRPr="00511D64">
              <w:rPr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noProof/>
                <w:sz w:val="24"/>
                <w:szCs w:val="24"/>
                <w:lang w:val="it-IT"/>
              </w:rPr>
              <w:t>Tel.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end"/>
            </w:r>
          </w:p>
          <w:p w14:paraId="388A030C" w14:textId="77777777" w:rsidR="00BC5CF6" w:rsidRPr="00511D64" w:rsidRDefault="00BC5CF6" w:rsidP="00BC5CF6">
            <w:pPr>
              <w:tabs>
                <w:tab w:val="left" w:pos="4891"/>
              </w:tabs>
              <w:spacing w:before="240" w:after="0"/>
              <w:rPr>
                <w:rFonts w:cs="Arial"/>
                <w:caps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sym w:font="Wingdings 2" w:char="F027"/>
            </w: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t xml:space="preserve"> 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="00117C6B" w:rsidRPr="00511D64">
              <w:rPr>
                <w:sz w:val="24"/>
                <w:szCs w:val="24"/>
                <w:lang w:val="it-IT"/>
              </w:rPr>
              <w:instrText xml:space="preserve"> FORMTEXT </w:instrText>
            </w:r>
            <w:r w:rsidR="00117C6B" w:rsidRPr="00511D64">
              <w:rPr>
                <w:sz w:val="24"/>
                <w:szCs w:val="24"/>
                <w:lang w:val="it-IT"/>
              </w:rPr>
            </w:r>
            <w:r w:rsidR="00117C6B" w:rsidRPr="00511D64">
              <w:rPr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noProof/>
                <w:sz w:val="24"/>
                <w:szCs w:val="24"/>
                <w:lang w:val="it-IT"/>
              </w:rPr>
              <w:t>Tel.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end"/>
            </w:r>
          </w:p>
          <w:p w14:paraId="21A3AC44" w14:textId="77777777" w:rsidR="000468F2" w:rsidRPr="00511D64" w:rsidRDefault="00BC5CF6" w:rsidP="00BC5CF6">
            <w:pPr>
              <w:tabs>
                <w:tab w:val="left" w:pos="4891"/>
              </w:tabs>
              <w:spacing w:before="240" w:after="0"/>
              <w:rPr>
                <w:rFonts w:cs="Arial"/>
                <w:caps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sym w:font="Wingdings 2" w:char="F027"/>
            </w:r>
            <w:r w:rsidRPr="00511D64">
              <w:rPr>
                <w:rFonts w:cs="Arial"/>
                <w:caps/>
                <w:sz w:val="24"/>
                <w:szCs w:val="24"/>
                <w:lang w:val="it-IT"/>
              </w:rPr>
              <w:t xml:space="preserve"> 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="00117C6B" w:rsidRPr="00511D64">
              <w:rPr>
                <w:sz w:val="24"/>
                <w:szCs w:val="24"/>
                <w:lang w:val="it-IT"/>
              </w:rPr>
              <w:instrText xml:space="preserve"> FORMTEXT </w:instrText>
            </w:r>
            <w:r w:rsidR="00117C6B" w:rsidRPr="00511D64">
              <w:rPr>
                <w:sz w:val="24"/>
                <w:szCs w:val="24"/>
                <w:lang w:val="it-IT"/>
              </w:rPr>
            </w:r>
            <w:r w:rsidR="00117C6B" w:rsidRPr="00511D64">
              <w:rPr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noProof/>
                <w:sz w:val="24"/>
                <w:szCs w:val="24"/>
                <w:lang w:val="it-IT"/>
              </w:rPr>
              <w:t>Tel.</w:t>
            </w:r>
            <w:r w:rsidR="00117C6B" w:rsidRPr="00511D64">
              <w:rPr>
                <w:sz w:val="24"/>
                <w:szCs w:val="24"/>
                <w:lang w:val="it-IT"/>
              </w:rPr>
              <w:fldChar w:fldCharType="end"/>
            </w:r>
          </w:p>
          <w:p w14:paraId="1F147C6E" w14:textId="77777777" w:rsidR="00BC5CF6" w:rsidRPr="00511D64" w:rsidRDefault="00BC5CF6" w:rsidP="00BC5CF6">
            <w:pPr>
              <w:tabs>
                <w:tab w:val="left" w:pos="4891"/>
              </w:tabs>
              <w:spacing w:before="240" w:after="0"/>
              <w:rPr>
                <w:rFonts w:cs="Arial"/>
                <w:caps/>
                <w:sz w:val="24"/>
                <w:szCs w:val="24"/>
                <w:lang w:val="it-IT"/>
              </w:rPr>
            </w:pPr>
          </w:p>
        </w:tc>
      </w:tr>
      <w:tr w:rsidR="000468F2" w:rsidRPr="00511D64" w14:paraId="624C401A" w14:textId="77777777" w:rsidTr="00784831">
        <w:tc>
          <w:tcPr>
            <w:tcW w:w="23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55D9F7C5" w14:textId="77777777" w:rsidR="000468F2" w:rsidRPr="00511D64" w:rsidRDefault="00117C6B" w:rsidP="00784831">
            <w:pPr>
              <w:tabs>
                <w:tab w:val="num" w:pos="355"/>
              </w:tabs>
              <w:spacing w:before="240" w:after="240"/>
              <w:rPr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Infermeria</w:t>
            </w:r>
          </w:p>
        </w:tc>
        <w:tc>
          <w:tcPr>
            <w:tcW w:w="7705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26032918" w14:textId="77777777" w:rsidR="000468F2" w:rsidRPr="00511D64" w:rsidRDefault="00117C6B" w:rsidP="00784831">
            <w:pPr>
              <w:spacing w:before="240" w:after="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Ubicazione"/>
                  </w:textInput>
                </w:ffData>
              </w:fldChar>
            </w:r>
            <w:bookmarkStart w:id="19" w:name="Text21"/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Ubicazione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  <w:bookmarkEnd w:id="19"/>
          </w:p>
        </w:tc>
      </w:tr>
      <w:tr w:rsidR="000468F2" w:rsidRPr="00511D64" w14:paraId="221086A4" w14:textId="77777777" w:rsidTr="0010747C">
        <w:tc>
          <w:tcPr>
            <w:tcW w:w="23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2244231A" w14:textId="77777777" w:rsidR="000468F2" w:rsidRPr="00511D64" w:rsidRDefault="00117C6B" w:rsidP="00C518D9">
            <w:pPr>
              <w:tabs>
                <w:tab w:val="num" w:pos="355"/>
              </w:tabs>
              <w:spacing w:before="240" w:after="0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b/>
                <w:sz w:val="28"/>
                <w:szCs w:val="28"/>
                <w:lang w:val="it-IT"/>
              </w:rPr>
              <w:t>Materiale sanitario</w:t>
            </w:r>
          </w:p>
        </w:tc>
        <w:tc>
          <w:tcPr>
            <w:tcW w:w="7705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2B036760" w14:textId="77777777" w:rsidR="00784831" w:rsidRPr="00511D64" w:rsidRDefault="00117C6B" w:rsidP="00784831">
            <w:pPr>
              <w:spacing w:before="240" w:after="0"/>
              <w:rPr>
                <w:rFonts w:cs="Arial"/>
                <w:b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 xml:space="preserve">Ubicazione </w:t>
            </w:r>
            <w:r w:rsidR="00784831" w:rsidRPr="00511D64">
              <w:rPr>
                <w:sz w:val="24"/>
                <w:szCs w:val="24"/>
                <w:lang w:val="it-IT"/>
              </w:rPr>
              <w:t>(</w:t>
            </w:r>
            <w:r w:rsidRPr="00511D64">
              <w:rPr>
                <w:sz w:val="24"/>
                <w:szCs w:val="24"/>
                <w:lang w:val="it-IT"/>
              </w:rPr>
              <w:t>materiale per bendaggi</w:t>
            </w:r>
            <w:r w:rsidR="00784831" w:rsidRPr="00511D64">
              <w:rPr>
                <w:sz w:val="24"/>
                <w:szCs w:val="24"/>
                <w:lang w:val="it-IT"/>
              </w:rPr>
              <w:t xml:space="preserve">, </w:t>
            </w:r>
            <w:r w:rsidRPr="00511D64">
              <w:rPr>
                <w:sz w:val="24"/>
                <w:szCs w:val="24"/>
                <w:lang w:val="it-IT"/>
              </w:rPr>
              <w:t>defibrillatore ecc</w:t>
            </w:r>
            <w:r w:rsidR="00784831" w:rsidRPr="00511D64">
              <w:rPr>
                <w:sz w:val="24"/>
                <w:szCs w:val="24"/>
                <w:lang w:val="it-IT"/>
              </w:rPr>
              <w:t>.).</w:t>
            </w:r>
          </w:p>
          <w:p w14:paraId="3CA199EE" w14:textId="77777777" w:rsidR="000468F2" w:rsidRPr="00511D64" w:rsidRDefault="00117C6B" w:rsidP="00E75C2F">
            <w:pPr>
              <w:numPr>
                <w:ilvl w:val="0"/>
                <w:numId w:val="30"/>
              </w:numPr>
              <w:spacing w:before="20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ipo di materiale"/>
                  </w:textInput>
                </w:ffData>
              </w:fldChar>
            </w:r>
            <w:bookmarkStart w:id="20" w:name="Text13"/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Tipo di materiale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  <w:bookmarkEnd w:id="20"/>
            <w:r w:rsidR="00784831" w:rsidRPr="00511D64">
              <w:rPr>
                <w:rFonts w:cs="Arial"/>
                <w:sz w:val="24"/>
                <w:szCs w:val="24"/>
                <w:lang w:val="it-IT"/>
              </w:rPr>
              <w:t xml:space="preserve"> |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Ubicazione"/>
                  </w:textInput>
                </w:ffData>
              </w:fldChar>
            </w:r>
            <w:bookmarkStart w:id="21" w:name="Text14"/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Ubicazione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  <w:bookmarkEnd w:id="21"/>
          </w:p>
          <w:p w14:paraId="1E9B00F3" w14:textId="77777777" w:rsidR="00117C6B" w:rsidRPr="00511D64" w:rsidRDefault="00117C6B" w:rsidP="00117C6B">
            <w:pPr>
              <w:numPr>
                <w:ilvl w:val="0"/>
                <w:numId w:val="30"/>
              </w:numPr>
              <w:spacing w:before="20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ipo di materiale"/>
                  </w:textInput>
                </w:ffData>
              </w:fldChar>
            </w:r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Tipo di materiale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|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Ubicazione"/>
                  </w:textInput>
                </w:ffData>
              </w:fldChar>
            </w:r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Ubicazione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</w:p>
          <w:p w14:paraId="3B803AAD" w14:textId="77777777" w:rsidR="00117C6B" w:rsidRPr="00511D64" w:rsidRDefault="00117C6B" w:rsidP="00117C6B">
            <w:pPr>
              <w:numPr>
                <w:ilvl w:val="0"/>
                <w:numId w:val="30"/>
              </w:numPr>
              <w:spacing w:before="20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ipo di materiale"/>
                  </w:textInput>
                </w:ffData>
              </w:fldChar>
            </w:r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Tipo di materiale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|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Ubicazione"/>
                  </w:textInput>
                </w:ffData>
              </w:fldChar>
            </w:r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Ubicazione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</w:p>
          <w:p w14:paraId="4157D4DE" w14:textId="77777777" w:rsidR="00784831" w:rsidRPr="00511D64" w:rsidRDefault="00117C6B" w:rsidP="00117C6B">
            <w:pPr>
              <w:numPr>
                <w:ilvl w:val="0"/>
                <w:numId w:val="30"/>
              </w:numPr>
              <w:spacing w:before="200" w:after="0"/>
              <w:ind w:left="425" w:hanging="425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ipo di materiale"/>
                  </w:textInput>
                </w:ffData>
              </w:fldChar>
            </w:r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Tipo di materiale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|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Ubicazione"/>
                  </w:textInput>
                </w:ffData>
              </w:fldChar>
            </w:r>
            <w:r w:rsidRPr="00511D64">
              <w:rPr>
                <w:rFonts w:cs="Arial"/>
                <w:sz w:val="24"/>
                <w:szCs w:val="24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sz w:val="24"/>
                <w:szCs w:val="24"/>
                <w:lang w:val="it-IT"/>
              </w:rPr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separate"/>
            </w:r>
            <w:r w:rsidR="005A3940">
              <w:rPr>
                <w:rFonts w:cs="Arial"/>
                <w:noProof/>
                <w:sz w:val="24"/>
                <w:szCs w:val="24"/>
                <w:lang w:val="it-IT"/>
              </w:rPr>
              <w:t>Ubicazione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fldChar w:fldCharType="end"/>
            </w:r>
          </w:p>
          <w:p w14:paraId="618E1034" w14:textId="77777777" w:rsidR="00117C6B" w:rsidRPr="00511D64" w:rsidRDefault="00117C6B" w:rsidP="00117C6B">
            <w:pPr>
              <w:spacing w:before="200" w:after="0"/>
              <w:ind w:left="425"/>
              <w:rPr>
                <w:rFonts w:cs="Arial"/>
                <w:sz w:val="24"/>
                <w:szCs w:val="24"/>
                <w:lang w:val="it-IT"/>
              </w:rPr>
            </w:pPr>
          </w:p>
        </w:tc>
      </w:tr>
      <w:tr w:rsidR="0010747C" w:rsidRPr="00511D64" w14:paraId="6A117BB6" w14:textId="77777777" w:rsidTr="000B1E30">
        <w:tc>
          <w:tcPr>
            <w:tcW w:w="23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538135"/>
          </w:tcPr>
          <w:p w14:paraId="6F09FCB2" w14:textId="77777777" w:rsidR="0010747C" w:rsidRPr="00511D64" w:rsidRDefault="0010747C" w:rsidP="00C518D9">
            <w:pPr>
              <w:tabs>
                <w:tab w:val="num" w:pos="355"/>
              </w:tabs>
              <w:spacing w:before="240" w:after="0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7705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538135"/>
          </w:tcPr>
          <w:p w14:paraId="6D301E90" w14:textId="77777777" w:rsidR="0010747C" w:rsidRPr="00511D64" w:rsidRDefault="0010747C" w:rsidP="00784831">
            <w:pPr>
              <w:spacing w:before="240" w:after="0"/>
              <w:rPr>
                <w:sz w:val="24"/>
                <w:szCs w:val="24"/>
                <w:lang w:val="it-IT"/>
              </w:rPr>
            </w:pPr>
          </w:p>
        </w:tc>
      </w:tr>
    </w:tbl>
    <w:p w14:paraId="3BC3E9A2" w14:textId="77777777" w:rsidR="000468F2" w:rsidRPr="00511D64" w:rsidRDefault="000468F2" w:rsidP="009E595C">
      <w:pPr>
        <w:pStyle w:val="Abteilung"/>
        <w:spacing w:after="120"/>
        <w:rPr>
          <w:lang w:val="it-IT"/>
        </w:rPr>
      </w:pPr>
      <w:r w:rsidRPr="00511D64">
        <w:rPr>
          <w:lang w:val="it-IT"/>
        </w:rPr>
        <w:br w:type="page"/>
      </w:r>
    </w:p>
    <w:tbl>
      <w:tblPr>
        <w:tblW w:w="1006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452"/>
        <w:gridCol w:w="8613"/>
      </w:tblGrid>
      <w:tr w:rsidR="000468F2" w:rsidRPr="00511D64" w14:paraId="5E132D50" w14:textId="77777777" w:rsidTr="00C82A78">
        <w:trPr>
          <w:trHeight w:val="1134"/>
        </w:trPr>
        <w:tc>
          <w:tcPr>
            <w:tcW w:w="10065" w:type="dxa"/>
            <w:gridSpan w:val="2"/>
            <w:tcBorders>
              <w:left w:val="single" w:sz="4" w:space="0" w:color="BFBFBF"/>
              <w:right w:val="single" w:sz="4" w:space="0" w:color="BFBFBF"/>
            </w:tcBorders>
            <w:shd w:val="clear" w:color="auto" w:fill="2F5496"/>
          </w:tcPr>
          <w:p w14:paraId="65E6B0A2" w14:textId="77777777" w:rsidR="000468F2" w:rsidRPr="00511D64" w:rsidRDefault="000468F2" w:rsidP="007A1CB0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bookmarkStart w:id="22" w:name="_Toc20221260"/>
            <w:r w:rsidR="007A1CB0" w:rsidRPr="00511D64">
              <w:rPr>
                <w:lang w:val="it-IT"/>
              </w:rPr>
              <w:t>Lettere o pacchi sospetti</w:t>
            </w:r>
            <w:bookmarkEnd w:id="22"/>
          </w:p>
        </w:tc>
      </w:tr>
      <w:tr w:rsidR="00F13926" w:rsidRPr="00511D64" w14:paraId="0B598484" w14:textId="77777777" w:rsidTr="00270C61">
        <w:tc>
          <w:tcPr>
            <w:tcW w:w="145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20BE3693" w14:textId="44F512C1" w:rsidR="00F13926" w:rsidRPr="00511D64" w:rsidRDefault="00C36F9C" w:rsidP="00F13926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noProof/>
                <w:lang w:val="it-IT"/>
              </w:rPr>
              <w:drawing>
                <wp:anchor distT="0" distB="0" distL="114300" distR="114300" simplePos="0" relativeHeight="251670016" behindDoc="0" locked="0" layoutInCell="1" allowOverlap="1" wp14:anchorId="2047CEEB" wp14:editId="349B4D6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165735</wp:posOffset>
                  </wp:positionV>
                  <wp:extent cx="614680" cy="614680"/>
                  <wp:effectExtent l="0" t="0" r="0" b="0"/>
                  <wp:wrapNone/>
                  <wp:docPr id="673" name="Bild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C405715" w14:textId="77777777" w:rsidR="00F13926" w:rsidRPr="00511D64" w:rsidRDefault="00F13926" w:rsidP="00F13926">
            <w:pPr>
              <w:pStyle w:val="Text"/>
              <w:spacing w:before="300" w:after="240"/>
              <w:ind w:left="0"/>
              <w:rPr>
                <w:sz w:val="32"/>
                <w:szCs w:val="32"/>
                <w:lang w:val="it-IT"/>
              </w:rPr>
            </w:pPr>
            <w:r w:rsidRPr="00511D64">
              <w:rPr>
                <w:b/>
                <w:bCs/>
                <w:sz w:val="32"/>
                <w:szCs w:val="32"/>
                <w:lang w:val="it-IT"/>
              </w:rPr>
              <w:t>Invii sospetti (per posta o per corriere)</w:t>
            </w:r>
            <w:r w:rsidRPr="00511D64">
              <w:rPr>
                <w:sz w:val="32"/>
                <w:szCs w:val="32"/>
                <w:lang w:val="it-IT"/>
              </w:rPr>
              <w:t>:</w:t>
            </w:r>
            <w:r w:rsidRPr="00511D64">
              <w:rPr>
                <w:sz w:val="32"/>
                <w:szCs w:val="32"/>
                <w:lang w:val="it-IT"/>
              </w:rPr>
              <w:br/>
            </w:r>
            <w:r w:rsidRPr="00511D64">
              <w:rPr>
                <w:b/>
                <w:sz w:val="32"/>
                <w:szCs w:val="32"/>
                <w:lang w:val="it-IT"/>
              </w:rPr>
              <w:t>l’eventuale disinnesco, rimozione e trasporto sono di esclusiva competenza della polizia.</w:t>
            </w:r>
            <w:r w:rsidRPr="00511D64">
              <w:rPr>
                <w:sz w:val="32"/>
                <w:szCs w:val="32"/>
                <w:lang w:val="it-IT"/>
              </w:rPr>
              <w:t xml:space="preserve"> </w:t>
            </w:r>
            <w:r w:rsidRPr="00511D64">
              <w:rPr>
                <w:b/>
                <w:bCs/>
                <w:color w:val="FF0000"/>
                <w:sz w:val="32"/>
                <w:szCs w:val="32"/>
                <w:lang w:val="it-IT"/>
              </w:rPr>
              <w:t>Non agire in nessun caso di propria iniziativa e mantenere la calma!</w:t>
            </w:r>
          </w:p>
        </w:tc>
      </w:tr>
      <w:tr w:rsidR="00F13926" w:rsidRPr="00511D64" w14:paraId="3A2B3489" w14:textId="77777777" w:rsidTr="00270C61">
        <w:tc>
          <w:tcPr>
            <w:tcW w:w="145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043D8529" w14:textId="77777777" w:rsidR="00F13926" w:rsidRPr="00511D64" w:rsidRDefault="00F13926" w:rsidP="00F13926">
            <w:pPr>
              <w:tabs>
                <w:tab w:val="num" w:pos="355"/>
              </w:tabs>
              <w:spacing w:before="120" w:after="0"/>
              <w:ind w:left="74"/>
              <w:rPr>
                <w:noProof/>
                <w:lang w:val="it-IT"/>
              </w:rPr>
            </w:pPr>
          </w:p>
        </w:tc>
        <w:tc>
          <w:tcPr>
            <w:tcW w:w="861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72A3B21" w14:textId="77777777" w:rsidR="00F13926" w:rsidRPr="00511D64" w:rsidRDefault="00F13926" w:rsidP="00F13926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Informare immediatamente l’AdSic</w:t>
            </w:r>
          </w:p>
        </w:tc>
      </w:tr>
      <w:tr w:rsidR="00F13926" w:rsidRPr="00511D64" w14:paraId="16ACB0B6" w14:textId="77777777" w:rsidTr="00F55572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268B338D" w14:textId="5040C520" w:rsidR="00F13926" w:rsidRPr="00511D64" w:rsidRDefault="00C36F9C" w:rsidP="00F13926">
            <w:pPr>
              <w:tabs>
                <w:tab w:val="num" w:pos="355"/>
              </w:tabs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2AA85810" wp14:editId="0CD13090">
                  <wp:extent cx="609600" cy="609600"/>
                  <wp:effectExtent l="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5458283" w14:textId="77777777" w:rsidR="00F13926" w:rsidRPr="00511D64" w:rsidRDefault="00F13926" w:rsidP="00F13926">
            <w:pPr>
              <w:pStyle w:val="Text"/>
              <w:numPr>
                <w:ilvl w:val="0"/>
                <w:numId w:val="41"/>
              </w:numPr>
              <w:spacing w:before="200" w:after="200"/>
              <w:ind w:left="422" w:hanging="422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Avvertire immediatamente la polizia:</w:t>
            </w:r>
            <w:r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ab/>
            </w:r>
            <w:r w:rsidRPr="00511D64">
              <w:rPr>
                <w:bCs/>
                <w:color w:val="FF0000"/>
                <w:sz w:val="24"/>
                <w:szCs w:val="24"/>
                <w:lang w:val="it-IT"/>
              </w:rPr>
              <w:sym w:font="Wingdings 2" w:char="F027"/>
            </w:r>
            <w:r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117</w:t>
            </w:r>
          </w:p>
        </w:tc>
      </w:tr>
      <w:tr w:rsidR="00F13926" w:rsidRPr="00511D64" w14:paraId="172CFA21" w14:textId="77777777" w:rsidTr="0010747C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A03F6C7" w14:textId="77777777" w:rsidR="00F13926" w:rsidRPr="00511D64" w:rsidRDefault="00F13926" w:rsidP="00F13926">
            <w:pPr>
              <w:tabs>
                <w:tab w:val="num" w:pos="355"/>
              </w:tabs>
              <w:spacing w:before="120" w:after="120"/>
              <w:ind w:left="74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051F2722" w14:textId="77777777" w:rsidR="00F13926" w:rsidRPr="00511D64" w:rsidRDefault="00F13926" w:rsidP="001F7E00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sz w:val="24"/>
                <w:szCs w:val="24"/>
                <w:lang w:val="it-IT"/>
              </w:rPr>
              <w:t>Allontanarsi dalla zona pericolosa assicurandosi che nessuno possa avvicinarsi (</w:t>
            </w:r>
            <w:r w:rsidR="001F7E00" w:rsidRPr="00511D64">
              <w:rPr>
                <w:bCs/>
                <w:sz w:val="24"/>
                <w:szCs w:val="24"/>
                <w:lang w:val="it-IT"/>
              </w:rPr>
              <w:t>incaricare qualcuno di controllare la zona</w:t>
            </w:r>
            <w:r w:rsidRPr="00511D64">
              <w:rPr>
                <w:bCs/>
                <w:sz w:val="24"/>
                <w:szCs w:val="24"/>
                <w:lang w:val="it-IT"/>
              </w:rPr>
              <w:t xml:space="preserve">, </w:t>
            </w:r>
            <w:r w:rsidR="001F7E00" w:rsidRPr="00511D64">
              <w:rPr>
                <w:bCs/>
                <w:sz w:val="24"/>
                <w:szCs w:val="24"/>
                <w:lang w:val="it-IT"/>
              </w:rPr>
              <w:t xml:space="preserve">predisporre la </w:t>
            </w:r>
            <w:r w:rsidRPr="00511D64">
              <w:rPr>
                <w:bCs/>
                <w:sz w:val="24"/>
                <w:szCs w:val="24"/>
                <w:lang w:val="it-IT"/>
              </w:rPr>
              <w:t>segnalazione</w:t>
            </w:r>
            <w:r w:rsidR="001F7E00" w:rsidRPr="00511D64">
              <w:rPr>
                <w:bCs/>
                <w:sz w:val="24"/>
                <w:szCs w:val="24"/>
                <w:lang w:val="it-IT"/>
              </w:rPr>
              <w:t xml:space="preserve"> necessaria</w:t>
            </w:r>
            <w:r w:rsidR="003A1454" w:rsidRPr="00511D64">
              <w:rPr>
                <w:sz w:val="24"/>
                <w:szCs w:val="24"/>
                <w:lang w:val="it-IT"/>
              </w:rPr>
              <w:t>)</w:t>
            </w:r>
          </w:p>
        </w:tc>
      </w:tr>
      <w:tr w:rsidR="00F13926" w:rsidRPr="00511D64" w14:paraId="5CBD76A9" w14:textId="77777777" w:rsidTr="0010747C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33846F00" w14:textId="77777777" w:rsidR="00F13926" w:rsidRPr="00511D64" w:rsidRDefault="00F13926" w:rsidP="00F13926">
            <w:pPr>
              <w:tabs>
                <w:tab w:val="num" w:pos="355"/>
              </w:tabs>
              <w:spacing w:before="120" w:after="120"/>
              <w:ind w:left="74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AA31083" w14:textId="77777777" w:rsidR="00F13926" w:rsidRPr="00511D64" w:rsidRDefault="00F13926" w:rsidP="00F13926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sz w:val="24"/>
                <w:szCs w:val="24"/>
                <w:lang w:val="it-IT"/>
              </w:rPr>
            </w:pPr>
            <w:hyperlink w:anchor="Evacuazione" w:history="1">
              <w:r w:rsidRPr="00511D64">
                <w:rPr>
                  <w:rStyle w:val="Hyperlink"/>
                  <w:bCs/>
                  <w:color w:val="FF0000"/>
                  <w:sz w:val="24"/>
                  <w:szCs w:val="24"/>
                  <w:lang w:val="it-IT"/>
                </w:rPr>
                <w:t>Evacuazione</w:t>
              </w:r>
            </w:hyperlink>
            <w:hyperlink w:anchor="Evakuation" w:history="1">
              <w:r w:rsidRPr="00511D64">
                <w:rPr>
                  <w:rStyle w:val="Hyperlink"/>
                  <w:bCs/>
                  <w:color w:val="FF0000"/>
                  <w:sz w:val="24"/>
                  <w:szCs w:val="24"/>
                  <w:u w:val="none"/>
                  <w:lang w:val="it-IT"/>
                </w:rPr>
                <w:sym w:font="Webdings" w:char="F0EB"/>
              </w:r>
            </w:hyperlink>
            <w:r w:rsidRPr="00511D64">
              <w:rPr>
                <w:bCs/>
                <w:sz w:val="24"/>
                <w:szCs w:val="24"/>
                <w:lang w:val="it-IT"/>
              </w:rPr>
              <w:t xml:space="preserve"> delle persone che si trovano nella zona pericolosa qualora si sospettasse la presenza di un ordigno esplosivo</w:t>
            </w:r>
          </w:p>
        </w:tc>
      </w:tr>
      <w:tr w:rsidR="00F55572" w:rsidRPr="00511D64" w14:paraId="4B7869E5" w14:textId="77777777" w:rsidTr="0010747C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6B7E2202" w14:textId="77777777" w:rsidR="00F55572" w:rsidRPr="00511D64" w:rsidRDefault="00F55572" w:rsidP="00507488">
            <w:pPr>
              <w:tabs>
                <w:tab w:val="num" w:pos="355"/>
              </w:tabs>
              <w:spacing w:before="120" w:after="120"/>
              <w:ind w:left="74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0EBA727" w14:textId="77777777" w:rsidR="00F55572" w:rsidRPr="00511D64" w:rsidRDefault="00F13926" w:rsidP="00F13926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sz w:val="24"/>
                <w:szCs w:val="24"/>
                <w:lang w:val="it-IT"/>
              </w:rPr>
              <w:t>Non sottoporre l’oggetto sospetto a sollecitazioni meccaniche, umidità, calore o freddo (non aprire, scuotere, far cadere, piegare, spezzare o ispezionare</w:t>
            </w:r>
            <w:r w:rsidR="003A1454" w:rsidRPr="00511D64">
              <w:rPr>
                <w:sz w:val="24"/>
                <w:szCs w:val="24"/>
                <w:lang w:val="it-IT"/>
              </w:rPr>
              <w:t>)</w:t>
            </w:r>
          </w:p>
        </w:tc>
      </w:tr>
      <w:tr w:rsidR="00F55572" w:rsidRPr="00511D64" w14:paraId="501C7F84" w14:textId="77777777" w:rsidTr="0010747C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65835127" w14:textId="77777777" w:rsidR="00F55572" w:rsidRPr="00511D64" w:rsidRDefault="00F55572" w:rsidP="00507488">
            <w:pPr>
              <w:tabs>
                <w:tab w:val="num" w:pos="355"/>
              </w:tabs>
              <w:spacing w:before="120" w:after="120"/>
              <w:ind w:left="74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9CD32A3" w14:textId="77777777" w:rsidR="00F55572" w:rsidRPr="00511D64" w:rsidRDefault="00F13926" w:rsidP="00B9119B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sz w:val="24"/>
                <w:szCs w:val="24"/>
                <w:lang w:val="it-IT"/>
              </w:rPr>
              <w:t xml:space="preserve">Non avvicinare l’oggetto a fonti di accensione </w:t>
            </w:r>
            <w:r w:rsidR="00F55572" w:rsidRPr="00511D64">
              <w:rPr>
                <w:bCs/>
                <w:sz w:val="24"/>
                <w:szCs w:val="24"/>
                <w:lang w:val="it-IT"/>
              </w:rPr>
              <w:t>(</w:t>
            </w:r>
            <w:r w:rsidR="00B9119B" w:rsidRPr="00511D64">
              <w:rPr>
                <w:bCs/>
                <w:sz w:val="24"/>
                <w:szCs w:val="24"/>
                <w:lang w:val="it-IT"/>
              </w:rPr>
              <w:t>apparecchi elettrici come cellulari, telefoni senza fili, interruttori della luce o fiamme libere come candele e cariche elettrostatiche</w:t>
            </w:r>
            <w:r w:rsidR="003A1454" w:rsidRPr="00511D64">
              <w:rPr>
                <w:bCs/>
                <w:sz w:val="24"/>
                <w:szCs w:val="24"/>
                <w:lang w:val="it-IT"/>
              </w:rPr>
              <w:t xml:space="preserve"> a causa del r</w:t>
            </w:r>
            <w:r w:rsidR="00B9119B" w:rsidRPr="00511D64">
              <w:rPr>
                <w:sz w:val="24"/>
                <w:szCs w:val="24"/>
                <w:lang w:val="it-IT"/>
              </w:rPr>
              <w:t>ischio di innescare un’esplosione</w:t>
            </w:r>
            <w:r w:rsidR="003A1454" w:rsidRPr="00511D64">
              <w:rPr>
                <w:sz w:val="24"/>
                <w:szCs w:val="24"/>
                <w:lang w:val="it-IT"/>
              </w:rPr>
              <w:t>)</w:t>
            </w:r>
          </w:p>
        </w:tc>
      </w:tr>
      <w:tr w:rsidR="00F55572" w:rsidRPr="00511D64" w14:paraId="7220D828" w14:textId="77777777" w:rsidTr="003A1454">
        <w:trPr>
          <w:trHeight w:val="805"/>
        </w:trPr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054BECC" w14:textId="77777777" w:rsidR="00F55572" w:rsidRPr="00511D64" w:rsidRDefault="00F55572" w:rsidP="00507488">
            <w:pPr>
              <w:tabs>
                <w:tab w:val="num" w:pos="355"/>
              </w:tabs>
              <w:spacing w:before="120" w:after="120"/>
              <w:ind w:left="74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E287BC3" w14:textId="77777777" w:rsidR="00F55572" w:rsidRPr="00511D64" w:rsidRDefault="00B9119B" w:rsidP="00B9119B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sz w:val="24"/>
                <w:szCs w:val="24"/>
                <w:lang w:val="it-IT"/>
              </w:rPr>
              <w:t>Verificare l’identità del mittente e contattarlo per confermare l’effettivo invio dell’oggetto</w:t>
            </w:r>
          </w:p>
        </w:tc>
      </w:tr>
      <w:tr w:rsidR="00F55572" w:rsidRPr="00511D64" w14:paraId="3E423AAA" w14:textId="77777777" w:rsidTr="0010747C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1115B28" w14:textId="77777777" w:rsidR="00F55572" w:rsidRPr="00511D64" w:rsidRDefault="00F55572" w:rsidP="00507488">
            <w:pPr>
              <w:tabs>
                <w:tab w:val="num" w:pos="355"/>
              </w:tabs>
              <w:spacing w:before="120" w:after="120"/>
              <w:ind w:left="74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1E30BA3" w14:textId="77777777" w:rsidR="00F55572" w:rsidRPr="00511D64" w:rsidRDefault="00B9119B" w:rsidP="00F55572">
            <w:pPr>
              <w:pStyle w:val="Text"/>
              <w:numPr>
                <w:ilvl w:val="0"/>
                <w:numId w:val="41"/>
              </w:numPr>
              <w:spacing w:before="200" w:after="200"/>
              <w:ind w:left="420" w:hanging="420"/>
              <w:rPr>
                <w:bCs/>
                <w:sz w:val="24"/>
                <w:szCs w:val="24"/>
                <w:lang w:val="it-IT"/>
              </w:rPr>
            </w:pPr>
            <w:r w:rsidRPr="00511D64">
              <w:rPr>
                <w:bCs/>
                <w:sz w:val="24"/>
                <w:szCs w:val="24"/>
                <w:lang w:val="it-IT"/>
              </w:rPr>
              <w:t>Aspettare l’arriv</w:t>
            </w:r>
            <w:r w:rsidR="003A1454" w:rsidRPr="00511D64">
              <w:rPr>
                <w:bCs/>
                <w:sz w:val="24"/>
                <w:szCs w:val="24"/>
                <w:lang w:val="it-IT"/>
              </w:rPr>
              <w:t>o della polizia</w:t>
            </w:r>
          </w:p>
        </w:tc>
      </w:tr>
      <w:tr w:rsidR="00507488" w:rsidRPr="00511D64" w14:paraId="446DEB0E" w14:textId="77777777" w:rsidTr="0010747C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0DD16C6B" w14:textId="77777777" w:rsidR="00507488" w:rsidRPr="00511D64" w:rsidRDefault="00507488" w:rsidP="0077024E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639047C" w14:textId="77777777" w:rsidR="00507488" w:rsidRPr="00511D64" w:rsidRDefault="00B9119B" w:rsidP="00B9119B">
            <w:pPr>
              <w:pStyle w:val="Text"/>
              <w:numPr>
                <w:ilvl w:val="0"/>
                <w:numId w:val="41"/>
              </w:numPr>
              <w:spacing w:before="300" w:after="240"/>
              <w:ind w:left="420" w:hanging="420"/>
              <w:rPr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bCs/>
                <w:sz w:val="24"/>
                <w:szCs w:val="24"/>
                <w:lang w:val="it-IT"/>
              </w:rPr>
              <w:t>L’AdSic informa i suoi superiori</w:t>
            </w:r>
          </w:p>
        </w:tc>
      </w:tr>
      <w:tr w:rsidR="0010747C" w:rsidRPr="00511D64" w14:paraId="122B2823" w14:textId="77777777" w:rsidTr="000B1E30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2F5496"/>
          </w:tcPr>
          <w:p w14:paraId="47DF420A" w14:textId="77777777" w:rsidR="0010747C" w:rsidRPr="00511D64" w:rsidRDefault="0010747C" w:rsidP="0077024E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F5496"/>
          </w:tcPr>
          <w:p w14:paraId="5AF55E2F" w14:textId="77777777" w:rsidR="0010747C" w:rsidRPr="00511D64" w:rsidRDefault="0010747C" w:rsidP="0010747C">
            <w:pPr>
              <w:pStyle w:val="Text"/>
              <w:spacing w:before="300" w:after="0"/>
              <w:ind w:left="422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</w:p>
        </w:tc>
      </w:tr>
    </w:tbl>
    <w:p w14:paraId="1CAF923F" w14:textId="77777777" w:rsidR="000468F2" w:rsidRPr="00511D64" w:rsidRDefault="00F63D2E" w:rsidP="0010747C">
      <w:pPr>
        <w:pStyle w:val="Text"/>
        <w:spacing w:before="120" w:after="120"/>
        <w:ind w:left="0"/>
        <w:rPr>
          <w:lang w:val="it-IT"/>
        </w:rPr>
      </w:pPr>
      <w:bookmarkStart w:id="23" w:name="cDienst"/>
      <w:bookmarkStart w:id="24" w:name="cRegiNr"/>
      <w:bookmarkStart w:id="25" w:name="cText"/>
      <w:bookmarkStart w:id="26" w:name="_Toc19345834"/>
      <w:bookmarkStart w:id="27" w:name="_Toc20027240"/>
      <w:bookmarkStart w:id="28" w:name="_Toc24973427"/>
      <w:bookmarkStart w:id="29" w:name="_Toc26175017"/>
      <w:bookmarkEnd w:id="23"/>
      <w:bookmarkEnd w:id="24"/>
      <w:bookmarkEnd w:id="25"/>
      <w:r w:rsidRPr="00511D64">
        <w:rPr>
          <w:lang w:val="it-IT"/>
        </w:rPr>
        <w:br w:type="page"/>
      </w:r>
    </w:p>
    <w:tbl>
      <w:tblPr>
        <w:tblW w:w="1006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0065"/>
      </w:tblGrid>
      <w:tr w:rsidR="000468F2" w:rsidRPr="00511D64" w14:paraId="4EAB7140" w14:textId="77777777" w:rsidTr="00C82A78">
        <w:trPr>
          <w:trHeight w:val="1134"/>
        </w:trPr>
        <w:tc>
          <w:tcPr>
            <w:tcW w:w="10065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BF8F00"/>
          </w:tcPr>
          <w:p w14:paraId="168A31F6" w14:textId="77777777" w:rsidR="000468F2" w:rsidRPr="00511D64" w:rsidRDefault="000468F2" w:rsidP="00B9119B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bookmarkStart w:id="30" w:name="_Toc20221261"/>
            <w:r w:rsidR="00B9119B" w:rsidRPr="00511D64">
              <w:rPr>
                <w:lang w:val="it-IT"/>
              </w:rPr>
              <w:t>Lettere o pacchi sospettati di contenere materiale esplosivo</w:t>
            </w:r>
            <w:bookmarkEnd w:id="30"/>
          </w:p>
        </w:tc>
      </w:tr>
      <w:tr w:rsidR="00CD3AFF" w:rsidRPr="00511D64" w14:paraId="68B7B8AF" w14:textId="77777777" w:rsidTr="00B07475">
        <w:trPr>
          <w:trHeight w:val="10773"/>
        </w:trPr>
        <w:tc>
          <w:tcPr>
            <w:tcW w:w="10065" w:type="dxa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222477A6" w14:textId="77777777" w:rsidR="00CD3AFF" w:rsidRPr="00511D64" w:rsidRDefault="00511D64" w:rsidP="00B60079">
            <w:pPr>
              <w:tabs>
                <w:tab w:val="num" w:pos="355"/>
              </w:tabs>
              <w:spacing w:before="300" w:after="0"/>
              <w:ind w:left="74"/>
              <w:jc w:val="center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>
              <w:rPr>
                <w:rFonts w:cs="Arial"/>
                <w:b/>
                <w:bCs/>
                <w:caps/>
                <w:sz w:val="32"/>
                <w:szCs w:val="32"/>
                <w:lang w:val="it-IT"/>
              </w:rPr>
              <w:t>CARATTERISTICHE</w:t>
            </w:r>
          </w:p>
          <w:p w14:paraId="6C0ED526" w14:textId="36D54CED" w:rsidR="00B07475" w:rsidRPr="00511D64" w:rsidRDefault="00C36F9C" w:rsidP="007501D9">
            <w:pPr>
              <w:spacing w:before="120" w:after="120"/>
              <w:jc w:val="center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DD9C62A" wp14:editId="011FAA4F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1316355</wp:posOffset>
                      </wp:positionV>
                      <wp:extent cx="1836420" cy="1121410"/>
                      <wp:effectExtent l="0" t="0" r="0" b="0"/>
                      <wp:wrapNone/>
                      <wp:docPr id="33" name="AutoShape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1121410"/>
                              </a:xfrm>
                              <a:prstGeom prst="wedgeRectCallout">
                                <a:avLst>
                                  <a:gd name="adj1" fmla="val -83644"/>
                                  <a:gd name="adj2" fmla="val -5690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D4895" w14:textId="77777777" w:rsidR="007457FF" w:rsidRPr="007D7113" w:rsidRDefault="007457FF" w:rsidP="00167BF6">
                                  <w:pPr>
                                    <w:spacing w:after="120"/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DD0C93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Indirizzo o nome del destinatario scritti in modo errato</w:t>
                                  </w:r>
                                </w:p>
                                <w:p w14:paraId="111667BB" w14:textId="77777777" w:rsidR="007457FF" w:rsidRPr="00167BF6" w:rsidRDefault="007457FF" w:rsidP="00167BF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Indirizzo scritto in modo illeggibile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D9C62A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664" o:spid="_x0000_s1026" type="#_x0000_t61" style="position:absolute;left:0;text-align:left;margin-left:348.8pt;margin-top:103.65pt;width:144.6pt;height:8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" adj="-7267,-1492" strokecolor="#aeaaaa" strokeweight=".25pt">
                      <v:textbox>
                        <w:txbxContent>
                          <w:p w14:paraId="733D4895" w14:textId="77777777" w:rsidR="007457FF" w:rsidRPr="007D7113" w:rsidRDefault="007457FF" w:rsidP="00167BF6">
                            <w:pPr>
                              <w:spacing w:after="120"/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DD0C93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Indirizzo o nome del destinatario scritti in modo errato</w:t>
                            </w:r>
                          </w:p>
                          <w:p w14:paraId="111667BB" w14:textId="77777777" w:rsidR="007457FF" w:rsidRPr="00167BF6" w:rsidRDefault="007457FF" w:rsidP="00167BF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Indirizzo scritto in modo illeggibile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6942D53" wp14:editId="5DFAF64E">
                      <wp:simplePos x="0" y="0"/>
                      <wp:positionH relativeFrom="column">
                        <wp:posOffset>4424680</wp:posOffset>
                      </wp:positionH>
                      <wp:positionV relativeFrom="paragraph">
                        <wp:posOffset>136525</wp:posOffset>
                      </wp:positionV>
                      <wp:extent cx="1836420" cy="320040"/>
                      <wp:effectExtent l="0" t="0" r="0" b="0"/>
                      <wp:wrapNone/>
                      <wp:docPr id="32" name="AutoShape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320040"/>
                              </a:xfrm>
                              <a:prstGeom prst="wedgeRectCallout">
                                <a:avLst>
                                  <a:gd name="adj1" fmla="val -72199"/>
                                  <a:gd name="adj2" fmla="val 31153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E2CAE" w14:textId="77777777" w:rsidR="007457FF" w:rsidRPr="00B9119B" w:rsidRDefault="007457FF" w:rsidP="00167BF6">
                                  <w:pPr>
                                    <w:rPr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B9119B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Affrancatura eccessiva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42D53" id="AutoShape 662" o:spid="_x0000_s1027" type="#_x0000_t61" style="position:absolute;left:0;text-align:left;margin-left:348.4pt;margin-top:10.75pt;width:144.6pt;height:25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" adj="-4795,17529" strokecolor="#aeaaaa" strokeweight=".25pt">
                      <v:textbox>
                        <w:txbxContent>
                          <w:p w14:paraId="510E2CAE" w14:textId="77777777" w:rsidR="007457FF" w:rsidRPr="00B9119B" w:rsidRDefault="007457FF" w:rsidP="00167BF6">
                            <w:pPr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9119B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Affrancatura eccessiva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D9B8A91" wp14:editId="0B101ED3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651510</wp:posOffset>
                      </wp:positionV>
                      <wp:extent cx="1836420" cy="320040"/>
                      <wp:effectExtent l="0" t="0" r="0" b="0"/>
                      <wp:wrapNone/>
                      <wp:docPr id="31" name="AutoShape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320040"/>
                              </a:xfrm>
                              <a:prstGeom prst="wedgeRectCallout">
                                <a:avLst>
                                  <a:gd name="adj1" fmla="val -79495"/>
                                  <a:gd name="adj2" fmla="val 19444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EA89F" w14:textId="77777777" w:rsidR="007457FF" w:rsidRPr="007D7113" w:rsidRDefault="007457FF" w:rsidP="00167BF6">
                                  <w:pPr>
                                    <w:rPr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7D7113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 xml:space="preserve">Indicazione </w:t>
                                  </w:r>
                                  <w:r w:rsidRPr="007D7113">
                                    <w:rPr>
                                      <w:rFonts w:cs="Arial"/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«</w:t>
                                  </w:r>
                                  <w:r w:rsidRPr="007D7113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Personale</w:t>
                                  </w:r>
                                  <w:r w:rsidRPr="007D7113">
                                    <w:rPr>
                                      <w:rFonts w:cs="Arial"/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B8A91" id="AutoShape 663" o:spid="_x0000_s1028" type="#_x0000_t61" style="position:absolute;left:0;text-align:left;margin-left:348.8pt;margin-top:51.3pt;width:144.6pt;height:2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" adj="-6371,15000" strokecolor="#aeaaaa" strokeweight=".25pt">
                      <v:textbox>
                        <w:txbxContent>
                          <w:p w14:paraId="2E0EA89F" w14:textId="77777777" w:rsidR="007457FF" w:rsidRPr="007D7113" w:rsidRDefault="007457FF" w:rsidP="00167BF6">
                            <w:pPr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7D7113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 xml:space="preserve">Indicazione </w:t>
                            </w:r>
                            <w:r w:rsidRPr="007D7113">
                              <w:rPr>
                                <w:rFonts w:cs="Arial"/>
                                <w:bCs/>
                                <w:sz w:val="22"/>
                                <w:szCs w:val="22"/>
                                <w:lang w:val="it-IT"/>
                              </w:rPr>
                              <w:t>«</w:t>
                            </w:r>
                            <w:r w:rsidRPr="007D7113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Personale</w:t>
                            </w:r>
                            <w:r w:rsidRPr="007D7113">
                              <w:rPr>
                                <w:rFonts w:cs="Arial"/>
                                <w:bCs/>
                                <w:sz w:val="22"/>
                                <w:szCs w:val="22"/>
                                <w:lang w:val="it-IT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31FA61A" wp14:editId="26EE120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517525</wp:posOffset>
                      </wp:positionV>
                      <wp:extent cx="1555750" cy="506095"/>
                      <wp:effectExtent l="0" t="0" r="0" b="0"/>
                      <wp:wrapNone/>
                      <wp:docPr id="30" name="AutoShape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506095"/>
                              </a:xfrm>
                              <a:prstGeom prst="wedgeRectCallout">
                                <a:avLst>
                                  <a:gd name="adj1" fmla="val 79509"/>
                                  <a:gd name="adj2" fmla="val 132185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E8D212" w14:textId="77777777" w:rsidR="007457FF" w:rsidRPr="007D7113" w:rsidRDefault="007457FF" w:rsidP="00167BF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7D7113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Rigonfiamenti sulla busta</w:t>
                                  </w:r>
                                </w:p>
                                <w:p w14:paraId="56CFD986" w14:textId="77777777" w:rsidR="007457FF" w:rsidRPr="00167BF6" w:rsidRDefault="007457FF" w:rsidP="00167BF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FA61A" id="AutoShape 657" o:spid="_x0000_s1029" type="#_x0000_t61" style="position:absolute;left:0;text-align:left;margin-left:1.35pt;margin-top:40.75pt;width:122.5pt;height:3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" adj="27974,39352" strokecolor="#aeaaaa" strokeweight=".25pt">
                      <v:textbox>
                        <w:txbxContent>
                          <w:p w14:paraId="38E8D212" w14:textId="77777777" w:rsidR="007457FF" w:rsidRPr="007D7113" w:rsidRDefault="007457FF" w:rsidP="00167BF6">
                            <w:pPr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7D7113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Rigonfiamenti sulla busta</w:t>
                            </w:r>
                          </w:p>
                          <w:p w14:paraId="56CFD986" w14:textId="77777777" w:rsidR="007457FF" w:rsidRPr="00167BF6" w:rsidRDefault="007457FF" w:rsidP="00167BF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03433F3" wp14:editId="0F4DA28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136525</wp:posOffset>
                      </wp:positionV>
                      <wp:extent cx="1555750" cy="281940"/>
                      <wp:effectExtent l="0" t="0" r="0" b="0"/>
                      <wp:wrapNone/>
                      <wp:docPr id="29" name="AutoShap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281940"/>
                              </a:xfrm>
                              <a:prstGeom prst="wedgeRectCallout">
                                <a:avLst>
                                  <a:gd name="adj1" fmla="val 75634"/>
                                  <a:gd name="adj2" fmla="val 26579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5DB71" w14:textId="77777777" w:rsidR="007457FF" w:rsidRPr="00B9119B" w:rsidRDefault="007457FF" w:rsidP="00167BF6">
                                  <w:pPr>
                                    <w:rPr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B9119B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Mittente omesso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433F3" id="AutoShape 656" o:spid="_x0000_s1030" type="#_x0000_t61" style="position:absolute;left:0;text-align:left;margin-left:1.35pt;margin-top:10.75pt;width:122.5pt;height:2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" adj="27137,16541" strokecolor="#aeaaaa" strokeweight=".25pt">
                      <v:textbox>
                        <w:txbxContent>
                          <w:p w14:paraId="5F35DB71" w14:textId="77777777" w:rsidR="007457FF" w:rsidRPr="00B9119B" w:rsidRDefault="007457FF" w:rsidP="00167BF6">
                            <w:pPr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9119B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Mittente omesso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1747224D" wp14:editId="5F5A382B">
                  <wp:extent cx="2635250" cy="1917700"/>
                  <wp:effectExtent l="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3F557" w14:textId="4A86CE48" w:rsidR="00CD3AFF" w:rsidRPr="00511D64" w:rsidRDefault="00C36F9C" w:rsidP="00D63F92">
            <w:pPr>
              <w:jc w:val="center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DB9B88A" wp14:editId="6791416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750570</wp:posOffset>
                      </wp:positionV>
                      <wp:extent cx="1427480" cy="762000"/>
                      <wp:effectExtent l="0" t="0" r="0" b="0"/>
                      <wp:wrapNone/>
                      <wp:docPr id="28" name="AutoShape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7480" cy="762000"/>
                              </a:xfrm>
                              <a:prstGeom prst="wedgeRectCallout">
                                <a:avLst>
                                  <a:gd name="adj1" fmla="val 122106"/>
                                  <a:gd name="adj2" fmla="val 71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99042" w14:textId="77777777" w:rsidR="007457FF" w:rsidRPr="000E167D" w:rsidRDefault="007457FF" w:rsidP="00167BF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highlight w:val="cyan"/>
                                      <w:lang w:val="it-IT"/>
                                    </w:rPr>
                                  </w:pPr>
                                  <w:r w:rsidRPr="000E167D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Nastro adesivo per proteggere il meccanismo di innesco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9B88A" id="AutoShape 658" o:spid="_x0000_s1031" type="#_x0000_t61" style="position:absolute;left:0;text-align:left;margin-left:1.15pt;margin-top:59.1pt;width:112.4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" adj="37175,26280" strokecolor="#aeaaaa" strokeweight=".25pt">
                      <v:textbox>
                        <w:txbxContent>
                          <w:p w14:paraId="4A499042" w14:textId="77777777" w:rsidR="007457FF" w:rsidRPr="000E167D" w:rsidRDefault="007457FF" w:rsidP="00167BF6">
                            <w:pPr>
                              <w:rPr>
                                <w:bCs/>
                                <w:sz w:val="22"/>
                                <w:szCs w:val="22"/>
                                <w:highlight w:val="cyan"/>
                                <w:lang w:val="it-IT"/>
                              </w:rPr>
                            </w:pPr>
                            <w:r w:rsidRPr="000E167D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Nastro adesivo per proteggere il meccanismo di innesco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8E92FA5" wp14:editId="17064684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777240</wp:posOffset>
                      </wp:positionV>
                      <wp:extent cx="1427480" cy="447040"/>
                      <wp:effectExtent l="0" t="0" r="0" b="0"/>
                      <wp:wrapNone/>
                      <wp:docPr id="27" name="AutoShap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7480" cy="447040"/>
                              </a:xfrm>
                              <a:prstGeom prst="wedgeRectCallout">
                                <a:avLst>
                                  <a:gd name="adj1" fmla="val 6759"/>
                                  <a:gd name="adj2" fmla="val 244032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69E68" w14:textId="77777777" w:rsidR="007457FF" w:rsidRPr="0060518C" w:rsidRDefault="007457FF" w:rsidP="00167BF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Pacco «EXPRESS»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92FA5" id="AutoShape 659" o:spid="_x0000_s1032" type="#_x0000_t61" style="position:absolute;left:0;text-align:left;margin-left:176.35pt;margin-top:61.2pt;width:112.4pt;height:3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" adj="12260,63511" strokecolor="#aeaaaa" strokeweight=".25pt">
                      <v:textbox>
                        <w:txbxContent>
                          <w:p w14:paraId="65669E68" w14:textId="77777777" w:rsidR="007457FF" w:rsidRPr="0060518C" w:rsidRDefault="007457FF" w:rsidP="00167BF6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Pacco «EXPRESS»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4D5988C" wp14:editId="5B04E645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780415</wp:posOffset>
                      </wp:positionV>
                      <wp:extent cx="1249680" cy="632460"/>
                      <wp:effectExtent l="0" t="0" r="0" b="0"/>
                      <wp:wrapNone/>
                      <wp:docPr id="26" name="AutoShape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632460"/>
                              </a:xfrm>
                              <a:prstGeom prst="wedgeRectCallout">
                                <a:avLst>
                                  <a:gd name="adj1" fmla="val -66463"/>
                                  <a:gd name="adj2" fmla="val 3684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F7CD8" w14:textId="77777777" w:rsidR="007457FF" w:rsidRPr="000E167D" w:rsidRDefault="007457FF" w:rsidP="00167BF6">
                                  <w:pPr>
                                    <w:ind w:right="19"/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0E167D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Odore di mandorla e marzapane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5988C" id="AutoShape 660" o:spid="_x0000_s1033" type="#_x0000_t61" style="position:absolute;left:0;text-align:left;margin-left:395.1pt;margin-top:61.45pt;width:98.4pt;height:4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" adj="-3556,18759" strokecolor="#aeaaaa" strokeweight=".25pt">
                      <v:textbox>
                        <w:txbxContent>
                          <w:p w14:paraId="71FF7CD8" w14:textId="77777777" w:rsidR="007457FF" w:rsidRPr="000E167D" w:rsidRDefault="007457FF" w:rsidP="00167BF6">
                            <w:pPr>
                              <w:ind w:right="19"/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E167D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Odore di mandorla e marzapane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149F0E6" wp14:editId="0575677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2521585</wp:posOffset>
                      </wp:positionV>
                      <wp:extent cx="1189990" cy="436245"/>
                      <wp:effectExtent l="0" t="0" r="0" b="0"/>
                      <wp:wrapNone/>
                      <wp:docPr id="25" name="AutoShape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9990" cy="436245"/>
                              </a:xfrm>
                              <a:prstGeom prst="wedgeRectCallout">
                                <a:avLst>
                                  <a:gd name="adj1" fmla="val 47704"/>
                                  <a:gd name="adj2" fmla="val -11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58F3C" w14:textId="77777777" w:rsidR="007457FF" w:rsidRPr="00621868" w:rsidRDefault="007457FF" w:rsidP="00167BF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0E167D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F</w:t>
                                  </w:r>
                                  <w:r w:rsidR="00621868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ili metallici che fuoriescono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9F0E6" id="AutoShape 661" o:spid="_x0000_s1034" type="#_x0000_t61" style="position:absolute;left:0;text-align:left;margin-left:1.15pt;margin-top:198.55pt;width:93.7pt;height:3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" adj="21104,-14746" strokecolor="#aeaaaa" strokeweight=".25pt">
                      <v:textbox>
                        <w:txbxContent>
                          <w:p w14:paraId="58E58F3C" w14:textId="77777777" w:rsidR="007457FF" w:rsidRPr="00621868" w:rsidRDefault="007457FF" w:rsidP="00167BF6">
                            <w:pPr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E167D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F</w:t>
                            </w:r>
                            <w:r w:rsidR="00621868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ili metallici che fuoriescono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CAB90AD" wp14:editId="20E81003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3837940</wp:posOffset>
                      </wp:positionV>
                      <wp:extent cx="1628775" cy="617220"/>
                      <wp:effectExtent l="0" t="0" r="0" b="0"/>
                      <wp:wrapNone/>
                      <wp:docPr id="24" name="AutoShap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617220"/>
                              </a:xfrm>
                              <a:prstGeom prst="wedgeRectCallout">
                                <a:avLst>
                                  <a:gd name="adj1" fmla="val -31639"/>
                                  <a:gd name="adj2" fmla="val -84981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E7FC8" w14:textId="77777777" w:rsidR="007457FF" w:rsidRPr="00A33E91" w:rsidRDefault="007457FF" w:rsidP="000E167D">
                                  <w:pPr>
                                    <w:spacing w:before="1" w:line="232" w:lineRule="auto"/>
                                    <w:ind w:left="20" w:right="19"/>
                                    <w:rPr>
                                      <w:bCs/>
                                      <w:sz w:val="22"/>
                                      <w:szCs w:val="22"/>
                                      <w:lang w:val="it-CH"/>
                                    </w:rPr>
                                  </w:pPr>
                                  <w:r w:rsidRPr="00A33E91">
                                    <w:rPr>
                                      <w:bCs/>
                                      <w:sz w:val="22"/>
                                      <w:szCs w:val="22"/>
                                      <w:lang w:val="it-CH"/>
                                    </w:rPr>
                                    <w:t>Peso ripartito in modo ineguale/baricentro spostato</w:t>
                                  </w:r>
                                </w:p>
                                <w:p w14:paraId="0368E205" w14:textId="77777777" w:rsidR="007457FF" w:rsidRPr="00A33E91" w:rsidRDefault="007457FF" w:rsidP="0060518C">
                                  <w:pPr>
                                    <w:ind w:right="19"/>
                                    <w:rPr>
                                      <w:bCs/>
                                      <w:sz w:val="22"/>
                                      <w:szCs w:val="22"/>
                                      <w:lang w:val="it-C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B90AD" id="AutoShape 653" o:spid="_x0000_s1035" type="#_x0000_t61" style="position:absolute;left:0;text-align:left;margin-left:365.6pt;margin-top:302.2pt;width:128.25pt;height:48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" adj="3966,-7556" strokecolor="#aeaaaa" strokeweight=".25pt">
                      <v:textbox>
                        <w:txbxContent>
                          <w:p w14:paraId="2AAE7FC8" w14:textId="77777777" w:rsidR="007457FF" w:rsidRPr="00A33E91" w:rsidRDefault="007457FF" w:rsidP="000E167D">
                            <w:pPr>
                              <w:spacing w:before="1" w:line="232" w:lineRule="auto"/>
                              <w:ind w:left="20" w:right="19"/>
                              <w:rPr>
                                <w:bCs/>
                                <w:sz w:val="22"/>
                                <w:szCs w:val="22"/>
                                <w:lang w:val="it-CH"/>
                              </w:rPr>
                            </w:pPr>
                            <w:r w:rsidRPr="00A33E91">
                              <w:rPr>
                                <w:bCs/>
                                <w:sz w:val="22"/>
                                <w:szCs w:val="22"/>
                                <w:lang w:val="it-CH"/>
                              </w:rPr>
                              <w:t>Peso ripartito in modo ineguale/baricentro spostato</w:t>
                            </w:r>
                          </w:p>
                          <w:p w14:paraId="0368E205" w14:textId="77777777" w:rsidR="007457FF" w:rsidRPr="00A33E91" w:rsidRDefault="007457FF" w:rsidP="0060518C">
                            <w:pPr>
                              <w:ind w:right="19"/>
                              <w:rPr>
                                <w:bCs/>
                                <w:sz w:val="22"/>
                                <w:szCs w:val="22"/>
                                <w:lang w:val="it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 w:eastAsia="de-CH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CDA36FC" wp14:editId="1D196E0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4004945</wp:posOffset>
                      </wp:positionV>
                      <wp:extent cx="1728470" cy="448945"/>
                      <wp:effectExtent l="0" t="0" r="0" b="0"/>
                      <wp:wrapNone/>
                      <wp:docPr id="23" name="AutoShap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8470" cy="448945"/>
                              </a:xfrm>
                              <a:prstGeom prst="wedgeRectCallout">
                                <a:avLst>
                                  <a:gd name="adj1" fmla="val 51764"/>
                                  <a:gd name="adj2" fmla="val -120579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AEAAA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98505" w14:textId="77777777" w:rsidR="007457FF" w:rsidRPr="000E167D" w:rsidRDefault="007457FF" w:rsidP="0060518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</w:pPr>
                                  <w:r w:rsidRPr="000E167D">
                                    <w:rPr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Macchie d’olio o di grasso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A36FC" id="AutoShape 654" o:spid="_x0000_s1036" type="#_x0000_t61" style="position:absolute;left:0;text-align:left;margin-left:1.15pt;margin-top:315.35pt;width:136.1pt;height:35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" adj="21981,-15245" strokecolor="#aeaaaa" strokeweight=".25pt">
                      <v:textbox>
                        <w:txbxContent>
                          <w:p w14:paraId="25B98505" w14:textId="77777777" w:rsidR="007457FF" w:rsidRPr="000E167D" w:rsidRDefault="007457FF" w:rsidP="0060518C">
                            <w:pPr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E167D">
                              <w:rPr>
                                <w:bCs/>
                                <w:sz w:val="22"/>
                                <w:szCs w:val="22"/>
                                <w:lang w:val="it-IT"/>
                              </w:rPr>
                              <w:t>Macchie d’olio o di grasso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D64">
              <w:rPr>
                <w:noProof/>
                <w:lang w:val="it-IT"/>
              </w:rPr>
              <w:drawing>
                <wp:anchor distT="0" distB="0" distL="114300" distR="114300" simplePos="0" relativeHeight="251651584" behindDoc="1" locked="0" layoutInCell="1" allowOverlap="1" wp14:anchorId="2A7C1805" wp14:editId="558FB588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250825</wp:posOffset>
                  </wp:positionV>
                  <wp:extent cx="4878705" cy="4297045"/>
                  <wp:effectExtent l="0" t="0" r="0" b="0"/>
                  <wp:wrapTight wrapText="bothSides">
                    <wp:wrapPolygon edited="0">
                      <wp:start x="0" y="0"/>
                      <wp:lineTo x="0" y="21546"/>
                      <wp:lineTo x="21507" y="21546"/>
                      <wp:lineTo x="21507" y="0"/>
                      <wp:lineTo x="0" y="0"/>
                    </wp:wrapPolygon>
                  </wp:wrapTight>
                  <wp:docPr id="626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705" cy="429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5C2F" w:rsidRPr="00511D64" w14:paraId="6C4B843B" w14:textId="77777777" w:rsidTr="00C82A78">
        <w:tc>
          <w:tcPr>
            <w:tcW w:w="10065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BF8F00"/>
          </w:tcPr>
          <w:p w14:paraId="6B35069C" w14:textId="77777777" w:rsidR="00E75C2F" w:rsidRPr="00511D64" w:rsidRDefault="000E167D" w:rsidP="000E167D">
            <w:pPr>
              <w:spacing w:before="200" w:after="240"/>
              <w:jc w:val="center"/>
              <w:rPr>
                <w:rFonts w:cs="Arial"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bCs/>
                <w:color w:val="FFFFFF"/>
                <w:sz w:val="32"/>
                <w:szCs w:val="32"/>
                <w:lang w:val="it-IT"/>
              </w:rPr>
              <w:t>Evitare qualsiasi manipolazione e</w:t>
            </w:r>
            <w:r w:rsidR="00B07475" w:rsidRPr="00511D64">
              <w:rPr>
                <w:rFonts w:cs="Arial"/>
                <w:b/>
                <w:bCs/>
                <w:color w:val="FFFFFF"/>
                <w:sz w:val="32"/>
                <w:szCs w:val="32"/>
                <w:lang w:val="it-IT"/>
              </w:rPr>
              <w:br/>
            </w:r>
            <w:r w:rsidRPr="00511D64">
              <w:rPr>
                <w:rFonts w:cs="Arial"/>
                <w:b/>
                <w:bCs/>
                <w:color w:val="FFFFFF"/>
                <w:sz w:val="32"/>
                <w:szCs w:val="32"/>
                <w:lang w:val="it-IT"/>
              </w:rPr>
              <w:t>aspettare l’arrivo degli specialisti</w:t>
            </w:r>
          </w:p>
        </w:tc>
      </w:tr>
    </w:tbl>
    <w:p w14:paraId="281CCB7D" w14:textId="77777777" w:rsidR="000468F2" w:rsidRPr="00511D64" w:rsidRDefault="000468F2" w:rsidP="00CD3AFF">
      <w:pPr>
        <w:pStyle w:val="Text"/>
        <w:spacing w:before="120" w:after="120"/>
        <w:rPr>
          <w:rFonts w:cs="Arial"/>
          <w:sz w:val="24"/>
          <w:lang w:val="it-IT"/>
        </w:rPr>
      </w:pPr>
      <w:r w:rsidRPr="00511D64">
        <w:rPr>
          <w:lang w:val="it-IT"/>
        </w:rPr>
        <w:br w:type="page"/>
      </w:r>
    </w:p>
    <w:tbl>
      <w:tblPr>
        <w:tblW w:w="10058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451"/>
        <w:gridCol w:w="8607"/>
      </w:tblGrid>
      <w:tr w:rsidR="000468F2" w:rsidRPr="00511D64" w14:paraId="57DAD2F1" w14:textId="77777777" w:rsidTr="00CB6A8C">
        <w:trPr>
          <w:trHeight w:val="1134"/>
        </w:trPr>
        <w:tc>
          <w:tcPr>
            <w:tcW w:w="10058" w:type="dxa"/>
            <w:gridSpan w:val="2"/>
            <w:tcBorders>
              <w:left w:val="single" w:sz="4" w:space="0" w:color="BFBFBF"/>
              <w:right w:val="single" w:sz="4" w:space="0" w:color="BFBFBF"/>
            </w:tcBorders>
            <w:shd w:val="clear" w:color="auto" w:fill="2F5496"/>
          </w:tcPr>
          <w:p w14:paraId="73B73E38" w14:textId="77777777" w:rsidR="000468F2" w:rsidRPr="00511D64" w:rsidRDefault="000468F2" w:rsidP="00E51A1F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bookmarkStart w:id="31" w:name="_Toc20221262"/>
            <w:r w:rsidR="00E51A1F" w:rsidRPr="00511D64">
              <w:rPr>
                <w:lang w:val="it-IT"/>
              </w:rPr>
              <w:t>Lettere o pacchi sospetti con fuoriuscita di materiale</w:t>
            </w:r>
            <w:bookmarkEnd w:id="31"/>
          </w:p>
        </w:tc>
      </w:tr>
      <w:tr w:rsidR="000468F2" w:rsidRPr="00511D64" w14:paraId="672E8076" w14:textId="77777777" w:rsidTr="00CB6A8C">
        <w:tc>
          <w:tcPr>
            <w:tcW w:w="1451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00DB5746" w14:textId="277D005D" w:rsidR="000468F2" w:rsidRPr="00511D64" w:rsidRDefault="00C36F9C" w:rsidP="0077024E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noProof/>
                <w:lang w:val="it-IT"/>
              </w:rPr>
              <w:drawing>
                <wp:anchor distT="0" distB="0" distL="114300" distR="114300" simplePos="0" relativeHeight="251650560" behindDoc="0" locked="0" layoutInCell="1" allowOverlap="1" wp14:anchorId="75B253AD" wp14:editId="7E233389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184150</wp:posOffset>
                  </wp:positionV>
                  <wp:extent cx="605790" cy="617220"/>
                  <wp:effectExtent l="0" t="0" r="0" b="0"/>
                  <wp:wrapNone/>
                  <wp:docPr id="623" name="Bild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7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9AFC53C" w14:textId="77777777" w:rsidR="000468F2" w:rsidRPr="00511D64" w:rsidRDefault="00E51A1F" w:rsidP="00E51A1F">
            <w:pPr>
              <w:pStyle w:val="Text"/>
              <w:spacing w:before="300" w:after="240"/>
              <w:ind w:left="0"/>
              <w:rPr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/>
                <w:sz w:val="32"/>
                <w:lang w:val="it-IT"/>
              </w:rPr>
              <w:t>Se da una lettera o da un pacco danneggiati fuoriesce una sostanza polverosa/liquida,</w:t>
            </w:r>
            <w:r w:rsidRPr="00511D64">
              <w:rPr>
                <w:rFonts w:cs="Arial"/>
                <w:b/>
                <w:color w:val="008080"/>
                <w:sz w:val="32"/>
                <w:lang w:val="it-IT"/>
              </w:rPr>
              <w:t xml:space="preserve"> </w:t>
            </w:r>
            <w:r w:rsidRPr="00511D64">
              <w:rPr>
                <w:rFonts w:cs="Arial"/>
                <w:b/>
                <w:color w:val="FF0000"/>
                <w:sz w:val="32"/>
                <w:lang w:val="it-IT"/>
              </w:rPr>
              <w:t>non toccare, scuotere o svuotare l’oggetto sospetto</w:t>
            </w:r>
          </w:p>
        </w:tc>
      </w:tr>
      <w:tr w:rsidR="00411DAE" w:rsidRPr="00511D64" w14:paraId="5B9B5C77" w14:textId="77777777" w:rsidTr="00411DAE">
        <w:tc>
          <w:tcPr>
            <w:tcW w:w="1451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E03295F" w14:textId="77777777" w:rsidR="00411DAE" w:rsidRPr="00511D64" w:rsidRDefault="00411DAE" w:rsidP="0077024E">
            <w:pPr>
              <w:tabs>
                <w:tab w:val="num" w:pos="355"/>
              </w:tabs>
              <w:spacing w:before="120" w:after="0"/>
              <w:ind w:left="74"/>
              <w:rPr>
                <w:noProof/>
                <w:lang w:val="it-IT"/>
              </w:rPr>
            </w:pPr>
          </w:p>
        </w:tc>
        <w:tc>
          <w:tcPr>
            <w:tcW w:w="8607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5A57210A" w14:textId="77777777" w:rsidR="00411DAE" w:rsidRPr="00511D64" w:rsidRDefault="00E51A1F" w:rsidP="003A1454">
            <w:pPr>
              <w:pStyle w:val="Text"/>
              <w:numPr>
                <w:ilvl w:val="0"/>
                <w:numId w:val="42"/>
              </w:numPr>
              <w:spacing w:before="200" w:after="20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Informare immediatamente l’AdSic, che provvederà a sua volta a contattare gli specialisti interni. Sorvegliare la zona in cui è stato trovato l’oggetto</w:t>
            </w:r>
            <w:r w:rsidR="00411DAE" w:rsidRPr="00511D64">
              <w:rPr>
                <w:rFonts w:cs="Arial"/>
                <w:sz w:val="24"/>
                <w:szCs w:val="24"/>
                <w:lang w:val="it-IT"/>
              </w:rPr>
              <w:t xml:space="preserve">. 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Isolar</w:t>
            </w:r>
            <w:r w:rsidR="003811F4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lo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  adottando adeguate misure (p.</w:t>
            </w:r>
            <w:r w:rsidR="003A1454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 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es. coprire con un foglio di plastica</w:t>
            </w:r>
            <w:r w:rsidR="003811F4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 o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 riporre in un contenitore chiudibile) allo scopo di contenere la diffusione di agenti tossici </w:t>
            </w:r>
            <w:r w:rsidR="003A1454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o 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patogeni</w:t>
            </w:r>
          </w:p>
        </w:tc>
      </w:tr>
      <w:tr w:rsidR="00E57AE1" w:rsidRPr="00511D64" w14:paraId="4D25316E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72372748" w14:textId="1C230A54" w:rsidR="00E57AE1" w:rsidRPr="00511D64" w:rsidRDefault="00C36F9C" w:rsidP="00411DAE">
            <w:pPr>
              <w:tabs>
                <w:tab w:val="num" w:pos="355"/>
              </w:tabs>
              <w:spacing w:before="120" w:after="120"/>
              <w:ind w:left="74"/>
              <w:rPr>
                <w:b/>
                <w:sz w:val="28"/>
                <w:szCs w:val="28"/>
                <w:lang w:val="it-IT"/>
              </w:rPr>
            </w:pPr>
            <w:r w:rsidRPr="00511D64">
              <w:rPr>
                <w:noProof/>
                <w:sz w:val="28"/>
                <w:szCs w:val="28"/>
                <w:lang w:val="it-IT"/>
              </w:rPr>
              <w:drawing>
                <wp:inline distT="0" distB="0" distL="0" distR="0" wp14:anchorId="1EFB9833" wp14:editId="656CDB39">
                  <wp:extent cx="609600" cy="609600"/>
                  <wp:effectExtent l="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8EADE21" w14:textId="77777777" w:rsidR="00167857" w:rsidRPr="00511D64" w:rsidRDefault="003811F4" w:rsidP="00CD35ED">
            <w:pPr>
              <w:pStyle w:val="Text"/>
              <w:numPr>
                <w:ilvl w:val="0"/>
                <w:numId w:val="42"/>
              </w:numPr>
              <w:tabs>
                <w:tab w:val="left" w:pos="425"/>
                <w:tab w:val="left" w:pos="2268"/>
              </w:tabs>
              <w:spacing w:before="200" w:after="0"/>
              <w:ind w:left="420" w:hanging="420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Se si sospetta la presenza di tossine biologiche o chimiche, contattare immediatamente:</w:t>
            </w:r>
            <w:r w:rsidR="00E57AE1" w:rsidRPr="00511D64">
              <w:rPr>
                <w:sz w:val="24"/>
                <w:szCs w:val="24"/>
                <w:lang w:val="it-IT"/>
              </w:rPr>
              <w:t xml:space="preserve"> </w:t>
            </w:r>
          </w:p>
          <w:p w14:paraId="75588442" w14:textId="77777777" w:rsidR="00A0715A" w:rsidRPr="00511D64" w:rsidRDefault="003811F4" w:rsidP="00167857">
            <w:pPr>
              <w:pStyle w:val="Text"/>
              <w:tabs>
                <w:tab w:val="left" w:pos="425"/>
                <w:tab w:val="left" w:pos="2268"/>
              </w:tabs>
              <w:spacing w:before="80" w:after="80"/>
              <w:ind w:left="420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la polizia</w:t>
            </w:r>
            <w:r w:rsidR="00E57AE1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</w:t>
            </w:r>
            <w:r w:rsidR="00E57AE1" w:rsidRPr="00C36F9C">
              <w:rPr>
                <w:rFonts w:ascii="Arial Rounded MT Bold" w:hAnsi="Arial Rounded MT Bold"/>
                <w:b/>
                <w:color w:val="FF0000"/>
                <w:sz w:val="24"/>
                <w:szCs w:val="24"/>
                <w:lang w:val="it-IT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="00E57AE1" w:rsidRPr="00511D64">
              <w:rPr>
                <w:bCs/>
                <w:color w:val="FF0000"/>
                <w:sz w:val="24"/>
                <w:szCs w:val="24"/>
                <w:lang w:val="it-IT"/>
              </w:rPr>
              <w:sym w:font="Wingdings 2" w:char="F027"/>
            </w:r>
            <w:r w:rsidR="00E57AE1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117 </w:t>
            </w:r>
          </w:p>
          <w:p w14:paraId="5FD6C3DF" w14:textId="77777777" w:rsidR="00E57AE1" w:rsidRPr="00511D64" w:rsidRDefault="003811F4" w:rsidP="003811F4">
            <w:pPr>
              <w:pStyle w:val="Text"/>
              <w:tabs>
                <w:tab w:val="left" w:pos="425"/>
                <w:tab w:val="left" w:pos="2268"/>
              </w:tabs>
              <w:spacing w:before="0" w:after="200"/>
              <w:ind w:left="420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e i pompieri</w:t>
            </w:r>
            <w:r w:rsidR="00E57AE1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</w:t>
            </w:r>
            <w:r w:rsidR="00E57AE1" w:rsidRPr="00C36F9C">
              <w:rPr>
                <w:rFonts w:ascii="Arial Rounded MT Bold" w:hAnsi="Arial Rounded MT Bold"/>
                <w:b/>
                <w:color w:val="0000FF"/>
                <w:sz w:val="24"/>
                <w:szCs w:val="24"/>
                <w:lang w:val="it-IT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="00E57AE1" w:rsidRPr="00511D64">
              <w:rPr>
                <w:bCs/>
                <w:color w:val="FF0000"/>
                <w:sz w:val="24"/>
                <w:szCs w:val="24"/>
                <w:lang w:val="it-IT"/>
              </w:rPr>
              <w:sym w:font="Wingdings 2" w:char="F027"/>
            </w:r>
            <w:r w:rsidR="00E57AE1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118</w:t>
            </w:r>
          </w:p>
        </w:tc>
      </w:tr>
      <w:tr w:rsidR="00A0715A" w:rsidRPr="00511D64" w14:paraId="38315141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26E626A0" w14:textId="77777777" w:rsidR="00A0715A" w:rsidRPr="00511D64" w:rsidRDefault="00A0715A" w:rsidP="00411DAE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6647D8C" w14:textId="77777777" w:rsidR="00A0715A" w:rsidRPr="00511D64" w:rsidRDefault="003811F4" w:rsidP="00511D64">
            <w:pPr>
              <w:pStyle w:val="Text"/>
              <w:numPr>
                <w:ilvl w:val="0"/>
                <w:numId w:val="42"/>
              </w:numPr>
              <w:spacing w:before="200" w:after="200"/>
              <w:ind w:left="422" w:hanging="422"/>
              <w:rPr>
                <w:rFonts w:cs="Arial"/>
                <w:bCs/>
                <w:color w:val="000000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Chiudere porte e finestre e </w:t>
            </w:r>
            <w:r w:rsidR="003A1454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abbandonare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 il locale. Impedire l’accesso ad altre persone (</w:t>
            </w:r>
            <w:r w:rsidR="001F7E00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incaricare qualcuno di controllare </w:t>
            </w:r>
            <w:r w:rsidR="0056548F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la zona pericolosa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). Apporre un cartello con la scritta</w:t>
            </w:r>
            <w:r w:rsidR="00A0715A" w:rsidRPr="00511D64">
              <w:rPr>
                <w:rFonts w:cs="Arial"/>
                <w:color w:val="000000"/>
                <w:sz w:val="24"/>
                <w:szCs w:val="24"/>
                <w:lang w:val="it-IT"/>
              </w:rPr>
              <w:t xml:space="preserve">: </w:t>
            </w:r>
            <w:r w:rsidR="00A0715A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«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Zona di quarantena</w:t>
            </w:r>
            <w:r w:rsidR="00A0715A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 xml:space="preserve"> – </w:t>
            </w:r>
            <w:r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vietato entrare</w:t>
            </w:r>
            <w:r w:rsidR="00A0715A" w:rsidRPr="00511D64">
              <w:rPr>
                <w:rFonts w:cs="Arial"/>
                <w:bCs/>
                <w:color w:val="000000"/>
                <w:sz w:val="24"/>
                <w:szCs w:val="24"/>
                <w:lang w:val="it-IT"/>
              </w:rPr>
              <w:t>!»</w:t>
            </w:r>
          </w:p>
        </w:tc>
      </w:tr>
      <w:tr w:rsidR="00A0715A" w:rsidRPr="00511D64" w14:paraId="02AE0D06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57070BF2" w14:textId="77777777" w:rsidR="00A0715A" w:rsidRPr="00511D64" w:rsidRDefault="00A0715A" w:rsidP="00411DAE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4621AE1" w14:textId="77777777" w:rsidR="00A0715A" w:rsidRPr="00511D64" w:rsidRDefault="003811F4" w:rsidP="003A1454">
            <w:pPr>
              <w:pStyle w:val="Text"/>
              <w:numPr>
                <w:ilvl w:val="0"/>
                <w:numId w:val="42"/>
              </w:numPr>
              <w:spacing w:before="200" w:after="200"/>
              <w:ind w:left="422" w:hanging="422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bCs/>
                <w:sz w:val="24"/>
                <w:szCs w:val="24"/>
                <w:lang w:val="it-IT"/>
              </w:rPr>
              <w:t>Lavare abbondantemente con acqua e sapone le parti della pelle venute a contatto con l’oggetto sospetto</w:t>
            </w:r>
          </w:p>
        </w:tc>
      </w:tr>
      <w:tr w:rsidR="00A0715A" w:rsidRPr="00511D64" w14:paraId="58EA7E0B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6A364624" w14:textId="77777777" w:rsidR="00A0715A" w:rsidRPr="00511D64" w:rsidRDefault="00A0715A" w:rsidP="00411DAE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F2DBE4E" w14:textId="77777777" w:rsidR="00A0715A" w:rsidRPr="00511D64" w:rsidRDefault="003811F4" w:rsidP="00D912BE">
            <w:pPr>
              <w:pStyle w:val="Text"/>
              <w:numPr>
                <w:ilvl w:val="0"/>
                <w:numId w:val="42"/>
              </w:numPr>
              <w:spacing w:before="200" w:after="20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Isolare gli </w:t>
            </w:r>
            <w:r w:rsidR="00D912BE" w:rsidRPr="00511D64">
              <w:rPr>
                <w:rFonts w:cs="Arial"/>
                <w:sz w:val="24"/>
                <w:szCs w:val="24"/>
                <w:lang w:val="it-IT"/>
              </w:rPr>
              <w:t xml:space="preserve">abiti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>contaminati riponendoli in contenitori di plastica (per laboratori) successivamente etichettati</w:t>
            </w:r>
          </w:p>
        </w:tc>
      </w:tr>
      <w:tr w:rsidR="00A0715A" w:rsidRPr="00511D64" w14:paraId="26586369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36F23F51" w14:textId="77777777" w:rsidR="00A0715A" w:rsidRPr="00511D64" w:rsidRDefault="00A0715A" w:rsidP="00411DAE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0673DFAB" w14:textId="77777777" w:rsidR="00A0715A" w:rsidRPr="00511D64" w:rsidRDefault="003811F4" w:rsidP="0056548F">
            <w:pPr>
              <w:pStyle w:val="Text"/>
              <w:numPr>
                <w:ilvl w:val="0"/>
                <w:numId w:val="42"/>
              </w:numPr>
              <w:spacing w:before="200" w:after="200"/>
              <w:ind w:left="422" w:hanging="422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La persona del laboratorio </w:t>
            </w:r>
            <w:r w:rsidR="0056548F" w:rsidRPr="00511D64">
              <w:rPr>
                <w:rFonts w:cs="Arial"/>
                <w:sz w:val="24"/>
                <w:szCs w:val="24"/>
                <w:lang w:val="it-IT"/>
              </w:rPr>
              <w:t xml:space="preserve">preposta </w:t>
            </w:r>
            <w:r w:rsidR="00D912BE" w:rsidRPr="00511D64">
              <w:rPr>
                <w:rFonts w:cs="Arial"/>
                <w:sz w:val="24"/>
                <w:szCs w:val="24"/>
                <w:lang w:val="it-IT"/>
              </w:rPr>
              <w:t xml:space="preserve">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dovrà fare una doccia con acqua e sapone e indossare </w:t>
            </w:r>
            <w:r w:rsidR="0056548F" w:rsidRPr="00511D64">
              <w:rPr>
                <w:rFonts w:cs="Arial"/>
                <w:sz w:val="24"/>
                <w:szCs w:val="24"/>
                <w:lang w:val="it-IT"/>
              </w:rPr>
              <w:t xml:space="preserve">abiti 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>di riserva (</w:t>
            </w:r>
            <w:r w:rsidR="0056548F" w:rsidRPr="00511D64">
              <w:rPr>
                <w:rFonts w:cs="Arial"/>
                <w:sz w:val="24"/>
                <w:szCs w:val="24"/>
                <w:lang w:val="it-IT"/>
              </w:rPr>
              <w:t>lasciati</w:t>
            </w:r>
            <w:r w:rsidRPr="00511D64">
              <w:rPr>
                <w:rFonts w:cs="Arial"/>
                <w:sz w:val="24"/>
                <w:szCs w:val="24"/>
                <w:lang w:val="it-IT"/>
              </w:rPr>
              <w:t xml:space="preserve"> nell’infermeria)</w:t>
            </w:r>
          </w:p>
        </w:tc>
      </w:tr>
      <w:tr w:rsidR="00A0715A" w:rsidRPr="00511D64" w14:paraId="59A30743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27EA8724" w14:textId="77777777" w:rsidR="00A0715A" w:rsidRPr="00511D64" w:rsidRDefault="00A0715A" w:rsidP="00411DAE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B4F3B4E" w14:textId="77777777" w:rsidR="00A0715A" w:rsidRPr="00511D64" w:rsidRDefault="00D912BE" w:rsidP="00D912BE">
            <w:pPr>
              <w:pStyle w:val="Text"/>
              <w:numPr>
                <w:ilvl w:val="0"/>
                <w:numId w:val="42"/>
              </w:numPr>
              <w:spacing w:before="200" w:after="20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L’AdSic prepara un elenco con i nomi delle persone entrate in contatto con l’oggetto sospetto</w:t>
            </w:r>
          </w:p>
        </w:tc>
      </w:tr>
      <w:tr w:rsidR="00411DAE" w:rsidRPr="00511D64" w14:paraId="3F6F917D" w14:textId="77777777" w:rsidTr="00411DAE">
        <w:tc>
          <w:tcPr>
            <w:tcW w:w="1451" w:type="dxa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</w:tcPr>
          <w:p w14:paraId="5E5A6CC8" w14:textId="77777777" w:rsidR="00411DAE" w:rsidRPr="00511D64" w:rsidRDefault="00411DAE" w:rsidP="0077024E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top w:val="single" w:sz="4" w:space="0" w:color="D9D9D9"/>
              <w:right w:val="single" w:sz="4" w:space="0" w:color="D9D9D9"/>
            </w:tcBorders>
            <w:shd w:val="clear" w:color="auto" w:fill="auto"/>
          </w:tcPr>
          <w:p w14:paraId="4E0C0D85" w14:textId="77777777" w:rsidR="00411DAE" w:rsidRPr="00511D64" w:rsidRDefault="00D912BE" w:rsidP="00CD35ED">
            <w:pPr>
              <w:pStyle w:val="Text"/>
              <w:numPr>
                <w:ilvl w:val="0"/>
                <w:numId w:val="42"/>
              </w:numPr>
              <w:spacing w:before="200" w:after="240"/>
              <w:ind w:left="420" w:hanging="42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sz w:val="24"/>
                <w:szCs w:val="24"/>
                <w:lang w:val="it-IT"/>
              </w:rPr>
              <w:t>L’AdSic informa i suoi superiori</w:t>
            </w:r>
          </w:p>
        </w:tc>
      </w:tr>
      <w:tr w:rsidR="007E1733" w:rsidRPr="00511D64" w14:paraId="53364D95" w14:textId="77777777" w:rsidTr="00CB6A8C">
        <w:tc>
          <w:tcPr>
            <w:tcW w:w="1451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2F5496"/>
          </w:tcPr>
          <w:p w14:paraId="362D5103" w14:textId="77777777" w:rsidR="007E1733" w:rsidRPr="00511D64" w:rsidRDefault="007E1733" w:rsidP="0077024E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07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2F5496"/>
          </w:tcPr>
          <w:p w14:paraId="0389A973" w14:textId="77777777" w:rsidR="007E1733" w:rsidRPr="00511D64" w:rsidRDefault="007E1733" w:rsidP="00CA0460">
            <w:pPr>
              <w:pStyle w:val="Text"/>
              <w:spacing w:before="120" w:after="120"/>
              <w:ind w:left="420"/>
              <w:rPr>
                <w:rFonts w:cs="Arial"/>
                <w:b/>
                <w:bCs/>
                <w:color w:val="FF0000"/>
                <w:sz w:val="24"/>
                <w:szCs w:val="24"/>
                <w:lang w:val="it-IT"/>
              </w:rPr>
            </w:pPr>
          </w:p>
        </w:tc>
      </w:tr>
    </w:tbl>
    <w:p w14:paraId="654B3ECB" w14:textId="77777777" w:rsidR="0010747C" w:rsidRPr="00511D64" w:rsidRDefault="00CB6A8C">
      <w:pPr>
        <w:rPr>
          <w:lang w:val="it-IT"/>
        </w:rPr>
      </w:pPr>
      <w:r w:rsidRPr="00511D64">
        <w:rPr>
          <w:lang w:val="it-IT"/>
        </w:rPr>
        <w:br w:type="page"/>
      </w:r>
    </w:p>
    <w:tbl>
      <w:tblPr>
        <w:tblW w:w="1006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517"/>
        <w:gridCol w:w="483"/>
        <w:gridCol w:w="2020"/>
        <w:gridCol w:w="611"/>
        <w:gridCol w:w="1388"/>
        <w:gridCol w:w="2022"/>
        <w:gridCol w:w="2024"/>
      </w:tblGrid>
      <w:tr w:rsidR="000468F2" w:rsidRPr="00511D64" w14:paraId="401AC6D3" w14:textId="77777777" w:rsidTr="00CB6A8C">
        <w:trPr>
          <w:trHeight w:val="1134"/>
        </w:trPr>
        <w:tc>
          <w:tcPr>
            <w:tcW w:w="10065" w:type="dxa"/>
            <w:gridSpan w:val="7"/>
            <w:tcBorders>
              <w:left w:val="single" w:sz="4" w:space="0" w:color="D9D9D9"/>
              <w:bottom w:val="single" w:sz="4" w:space="0" w:color="BFBFBF"/>
              <w:right w:val="single" w:sz="4" w:space="0" w:color="D9D9D9"/>
            </w:tcBorders>
            <w:shd w:val="clear" w:color="auto" w:fill="488050"/>
          </w:tcPr>
          <w:p w14:paraId="12B4E0A5" w14:textId="77777777" w:rsidR="000468F2" w:rsidRPr="00511D64" w:rsidRDefault="000468F2" w:rsidP="00D912BE">
            <w:pPr>
              <w:pStyle w:val="berschrift1"/>
              <w:rPr>
                <w:lang w:val="it-IT"/>
              </w:rPr>
            </w:pPr>
            <w:r w:rsidRPr="00511D64">
              <w:rPr>
                <w:rFonts w:cs="Arial"/>
                <w:sz w:val="24"/>
                <w:lang w:val="it-IT"/>
              </w:rPr>
              <w:br w:type="page"/>
            </w:r>
            <w:r w:rsidRPr="00511D64">
              <w:rPr>
                <w:lang w:val="it-IT"/>
              </w:rPr>
              <w:br w:type="page"/>
            </w:r>
            <w:bookmarkStart w:id="32" w:name="_Toc20221263"/>
            <w:r w:rsidR="00D912BE" w:rsidRPr="00511D64">
              <w:rPr>
                <w:lang w:val="it-IT"/>
              </w:rPr>
              <w:t>Minaccia telefonica di bomba</w:t>
            </w:r>
            <w:bookmarkEnd w:id="32"/>
          </w:p>
        </w:tc>
      </w:tr>
      <w:tr w:rsidR="00DE61C2" w:rsidRPr="00511D64" w14:paraId="66286E81" w14:textId="77777777" w:rsidTr="00CB6A8C">
        <w:tc>
          <w:tcPr>
            <w:tcW w:w="10065" w:type="dxa"/>
            <w:gridSpan w:val="7"/>
            <w:tcBorders>
              <w:top w:val="single" w:sz="4" w:space="0" w:color="BFBFBF"/>
              <w:left w:val="single" w:sz="4" w:space="0" w:color="BFBFBF"/>
              <w:bottom w:val="single" w:sz="8" w:space="0" w:color="FFFFFF"/>
              <w:right w:val="single" w:sz="4" w:space="0" w:color="BFBFBF"/>
            </w:tcBorders>
            <w:shd w:val="clear" w:color="auto" w:fill="auto"/>
          </w:tcPr>
          <w:p w14:paraId="5E4A5EEC" w14:textId="77777777" w:rsidR="00DE61C2" w:rsidRPr="00511D64" w:rsidRDefault="00DE61C2" w:rsidP="00DE61C2">
            <w:pPr>
              <w:pStyle w:val="berschrift1"/>
              <w:spacing w:before="0" w:after="0"/>
              <w:rPr>
                <w:rFonts w:cs="Arial"/>
                <w:sz w:val="8"/>
                <w:szCs w:val="8"/>
                <w:lang w:val="it-IT"/>
              </w:rPr>
            </w:pPr>
          </w:p>
        </w:tc>
      </w:tr>
      <w:tr w:rsidR="00D912BE" w:rsidRPr="00511D64" w14:paraId="5B7C3E82" w14:textId="77777777" w:rsidTr="00CB6A8C">
        <w:trPr>
          <w:trHeight w:val="829"/>
        </w:trPr>
        <w:tc>
          <w:tcPr>
            <w:tcW w:w="2000" w:type="dxa"/>
            <w:gridSpan w:val="2"/>
            <w:tcBorders>
              <w:top w:val="single" w:sz="8" w:space="0" w:color="FFFFFF"/>
              <w:left w:val="single" w:sz="2" w:space="0" w:color="FFFFFF"/>
              <w:bottom w:val="single" w:sz="8" w:space="0" w:color="FFFFFF"/>
              <w:right w:val="single" w:sz="12" w:space="0" w:color="FFFFFF"/>
            </w:tcBorders>
            <w:shd w:val="clear" w:color="auto" w:fill="5DA367"/>
            <w:vAlign w:val="center"/>
          </w:tcPr>
          <w:p w14:paraId="382444D9" w14:textId="77777777" w:rsidR="000529EC" w:rsidRPr="00511D64" w:rsidRDefault="00D912BE" w:rsidP="000529EC">
            <w:pPr>
              <w:spacing w:before="0" w:after="0"/>
              <w:jc w:val="center"/>
              <w:rPr>
                <w:b/>
                <w:bCs/>
                <w:iCs/>
                <w:sz w:val="22"/>
                <w:szCs w:val="22"/>
                <w:lang w:val="it-IT"/>
              </w:rPr>
            </w:pPr>
            <w:r w:rsidRPr="00511D64">
              <w:rPr>
                <w:b/>
                <w:bCs/>
                <w:iCs/>
                <w:sz w:val="22"/>
                <w:szCs w:val="22"/>
                <w:lang w:val="it-IT"/>
              </w:rPr>
              <w:t>Ascoltare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5DA367"/>
            <w:vAlign w:val="center"/>
          </w:tcPr>
          <w:p w14:paraId="62720794" w14:textId="77777777" w:rsidR="000529EC" w:rsidRPr="00511D64" w:rsidRDefault="00D912BE" w:rsidP="000529EC">
            <w:pPr>
              <w:spacing w:before="0" w:after="0"/>
              <w:jc w:val="center"/>
              <w:rPr>
                <w:b/>
                <w:bCs/>
                <w:iCs/>
                <w:sz w:val="22"/>
                <w:szCs w:val="22"/>
                <w:lang w:val="it-IT"/>
              </w:rPr>
            </w:pPr>
            <w:r w:rsidRPr="00511D64">
              <w:rPr>
                <w:b/>
                <w:bCs/>
                <w:iCs/>
                <w:sz w:val="22"/>
                <w:szCs w:val="22"/>
                <w:lang w:val="it-IT"/>
              </w:rPr>
              <w:t>Non interrompere</w:t>
            </w:r>
          </w:p>
        </w:tc>
        <w:tc>
          <w:tcPr>
            <w:tcW w:w="1999" w:type="dxa"/>
            <w:gridSpan w:val="2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5DA367"/>
            <w:vAlign w:val="center"/>
          </w:tcPr>
          <w:p w14:paraId="4B99B54C" w14:textId="77777777" w:rsidR="000529EC" w:rsidRPr="00511D64" w:rsidRDefault="00D912BE" w:rsidP="000529EC">
            <w:pPr>
              <w:spacing w:before="0" w:after="0"/>
              <w:jc w:val="center"/>
              <w:rPr>
                <w:b/>
                <w:bCs/>
                <w:iCs/>
                <w:sz w:val="22"/>
                <w:szCs w:val="22"/>
                <w:lang w:val="it-IT"/>
              </w:rPr>
            </w:pPr>
            <w:r w:rsidRPr="00511D64">
              <w:rPr>
                <w:b/>
                <w:bCs/>
                <w:iCs/>
                <w:sz w:val="22"/>
                <w:szCs w:val="22"/>
                <w:lang w:val="it-IT"/>
              </w:rPr>
              <w:t>Prendere subito appunti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5DA367"/>
            <w:vAlign w:val="center"/>
          </w:tcPr>
          <w:p w14:paraId="62CCFA1A" w14:textId="77777777" w:rsidR="000529EC" w:rsidRPr="00511D64" w:rsidRDefault="00D912BE" w:rsidP="00592594">
            <w:pPr>
              <w:spacing w:before="0" w:after="0"/>
              <w:jc w:val="center"/>
              <w:rPr>
                <w:b/>
                <w:bCs/>
                <w:iCs/>
                <w:sz w:val="22"/>
                <w:szCs w:val="22"/>
                <w:lang w:val="it-IT"/>
              </w:rPr>
            </w:pPr>
            <w:r w:rsidRPr="00511D64">
              <w:rPr>
                <w:b/>
                <w:bCs/>
                <w:iCs/>
                <w:sz w:val="22"/>
                <w:szCs w:val="22"/>
                <w:lang w:val="it-IT"/>
              </w:rPr>
              <w:t xml:space="preserve">Raccogliere quante più informazioni possibili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2" w:space="0" w:color="FFFFFF"/>
            </w:tcBorders>
            <w:shd w:val="clear" w:color="auto" w:fill="5DA367"/>
            <w:vAlign w:val="center"/>
          </w:tcPr>
          <w:p w14:paraId="6CA39AF3" w14:textId="77777777" w:rsidR="000529EC" w:rsidRPr="00511D64" w:rsidRDefault="00D912BE" w:rsidP="00D912BE">
            <w:pPr>
              <w:pStyle w:val="Text"/>
              <w:spacing w:before="0" w:after="0"/>
              <w:ind w:left="0"/>
              <w:jc w:val="center"/>
              <w:rPr>
                <w:b/>
                <w:bCs/>
                <w:iCs/>
                <w:sz w:val="22"/>
                <w:szCs w:val="22"/>
                <w:lang w:val="it-IT"/>
              </w:rPr>
            </w:pPr>
            <w:r w:rsidRPr="00511D64">
              <w:rPr>
                <w:b/>
                <w:bCs/>
                <w:iCs/>
                <w:sz w:val="22"/>
                <w:szCs w:val="22"/>
                <w:lang w:val="it-IT"/>
              </w:rPr>
              <w:t xml:space="preserve">Tenere l’interlocutore in linea </w:t>
            </w:r>
          </w:p>
        </w:tc>
      </w:tr>
      <w:tr w:rsidR="00536F18" w:rsidRPr="00511D64" w14:paraId="60DA33AB" w14:textId="77777777" w:rsidTr="00CB6A8C">
        <w:tc>
          <w:tcPr>
            <w:tcW w:w="4631" w:type="dxa"/>
            <w:gridSpan w:val="4"/>
            <w:tcBorders>
              <w:top w:val="single" w:sz="8" w:space="0" w:color="FFFFFF"/>
              <w:left w:val="single" w:sz="4" w:space="0" w:color="D9D9D9"/>
            </w:tcBorders>
            <w:shd w:val="clear" w:color="auto" w:fill="auto"/>
          </w:tcPr>
          <w:p w14:paraId="4876E029" w14:textId="77777777" w:rsidR="00536F18" w:rsidRPr="00511D64" w:rsidRDefault="00D912BE" w:rsidP="00DE61C2">
            <w:pPr>
              <w:pStyle w:val="Text"/>
              <w:tabs>
                <w:tab w:val="left" w:pos="1594"/>
                <w:tab w:val="left" w:leader="dot" w:pos="4288"/>
              </w:tabs>
              <w:spacing w:before="24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N. di tel. del chiamante</w:t>
            </w:r>
            <w:r w:rsidR="00536F18" w:rsidRPr="00511D64">
              <w:rPr>
                <w:sz w:val="20"/>
                <w:lang w:val="it-IT"/>
              </w:rPr>
              <w:tab/>
            </w:r>
            <w:r w:rsidR="00536F18" w:rsidRPr="00511D64">
              <w:rPr>
                <w:sz w:val="20"/>
                <w:lang w:val="it-IT"/>
              </w:rPr>
              <w:tab/>
            </w:r>
          </w:p>
          <w:p w14:paraId="1382640E" w14:textId="77777777" w:rsidR="00536F18" w:rsidRPr="00511D64" w:rsidRDefault="00D912BE" w:rsidP="00D912BE">
            <w:pPr>
              <w:pStyle w:val="Text"/>
              <w:tabs>
                <w:tab w:val="left" w:pos="1594"/>
                <w:tab w:val="left" w:leader="dot" w:pos="4288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Data</w:t>
            </w:r>
            <w:r w:rsidR="00536F18" w:rsidRPr="00511D64">
              <w:rPr>
                <w:sz w:val="20"/>
                <w:lang w:val="it-IT"/>
              </w:rPr>
              <w:t xml:space="preserve"> / </w:t>
            </w:r>
            <w:r w:rsidRPr="00511D64">
              <w:rPr>
                <w:sz w:val="20"/>
                <w:lang w:val="it-IT"/>
              </w:rPr>
              <w:t>Ora</w:t>
            </w:r>
            <w:r w:rsidR="00536F18" w:rsidRPr="00511D64">
              <w:rPr>
                <w:sz w:val="20"/>
                <w:lang w:val="it-IT"/>
              </w:rPr>
              <w:tab/>
            </w:r>
            <w:r w:rsidR="00536F18" w:rsidRPr="00511D64">
              <w:rPr>
                <w:sz w:val="20"/>
                <w:lang w:val="it-IT"/>
              </w:rPr>
              <w:tab/>
            </w:r>
          </w:p>
        </w:tc>
        <w:tc>
          <w:tcPr>
            <w:tcW w:w="5434" w:type="dxa"/>
            <w:gridSpan w:val="3"/>
            <w:tcBorders>
              <w:top w:val="single" w:sz="8" w:space="0" w:color="FFFFFF"/>
              <w:right w:val="single" w:sz="4" w:space="0" w:color="D9D9D9"/>
            </w:tcBorders>
            <w:shd w:val="clear" w:color="auto" w:fill="auto"/>
          </w:tcPr>
          <w:p w14:paraId="0C453ACA" w14:textId="77777777" w:rsidR="00536F18" w:rsidRPr="00511D64" w:rsidRDefault="00D912BE" w:rsidP="00DE61C2">
            <w:pPr>
              <w:pStyle w:val="Text"/>
              <w:tabs>
                <w:tab w:val="left" w:pos="1882"/>
                <w:tab w:val="left" w:leader="dot" w:pos="4433"/>
                <w:tab w:val="left" w:leader="dot" w:pos="9072"/>
              </w:tabs>
              <w:spacing w:before="24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(d</w:t>
            </w:r>
            <w:r w:rsidR="00536F18" w:rsidRPr="00511D64">
              <w:rPr>
                <w:sz w:val="20"/>
                <w:lang w:val="it-IT"/>
              </w:rPr>
              <w:t>isplay)</w:t>
            </w:r>
            <w:r w:rsidR="00536F18"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 xml:space="preserve">   </w:t>
            </w:r>
            <w:r w:rsidR="00536F18" w:rsidRPr="00511D64">
              <w:rPr>
                <w:sz w:val="20"/>
                <w:lang w:val="it-IT"/>
              </w:rPr>
              <w:tab/>
            </w:r>
          </w:p>
          <w:p w14:paraId="56ED18B8" w14:textId="77777777" w:rsidR="00536F18" w:rsidRPr="00511D64" w:rsidRDefault="00D912BE" w:rsidP="00D912BE">
            <w:pPr>
              <w:pStyle w:val="Text"/>
              <w:tabs>
                <w:tab w:val="left" w:leader="dot" w:pos="4433"/>
                <w:tab w:val="left" w:leader="dot" w:pos="9072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Durata della telefonata ……………………………minuti</w:t>
            </w:r>
          </w:p>
        </w:tc>
      </w:tr>
      <w:tr w:rsidR="000529EC" w:rsidRPr="00511D64" w14:paraId="7A36EC5D" w14:textId="77777777" w:rsidTr="00CB6A8C">
        <w:tc>
          <w:tcPr>
            <w:tcW w:w="10065" w:type="dxa"/>
            <w:gridSpan w:val="7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2DFD0562" w14:textId="77777777" w:rsidR="000529EC" w:rsidRPr="00511D64" w:rsidRDefault="00D912BE" w:rsidP="00DE61C2">
            <w:pPr>
              <w:pStyle w:val="Text"/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Contenuto della minaccia</w:t>
            </w:r>
          </w:p>
          <w:p w14:paraId="5EC44768" w14:textId="77777777" w:rsidR="00536F18" w:rsidRPr="00511D64" w:rsidRDefault="00536F18" w:rsidP="00DE61C2">
            <w:pPr>
              <w:pStyle w:val="Text"/>
              <w:tabs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ab/>
            </w:r>
          </w:p>
          <w:p w14:paraId="2AF45393" w14:textId="77777777" w:rsidR="00536F18" w:rsidRPr="00511D64" w:rsidRDefault="00536F18" w:rsidP="00DE61C2">
            <w:pPr>
              <w:pStyle w:val="Text"/>
              <w:tabs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ab/>
            </w:r>
          </w:p>
        </w:tc>
      </w:tr>
      <w:tr w:rsidR="00536F18" w:rsidRPr="00511D64" w14:paraId="2AF4FB94" w14:textId="77777777" w:rsidTr="00CB6A8C">
        <w:tc>
          <w:tcPr>
            <w:tcW w:w="10065" w:type="dxa"/>
            <w:gridSpan w:val="7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2816B44E" w14:textId="77777777" w:rsidR="00536F18" w:rsidRPr="00511D64" w:rsidRDefault="00B45B3C" w:rsidP="00DE61C2">
            <w:pPr>
              <w:pStyle w:val="Text"/>
              <w:spacing w:before="240" w:after="0"/>
              <w:ind w:left="0"/>
              <w:rPr>
                <w:b/>
                <w:sz w:val="20"/>
                <w:lang w:val="it-IT"/>
              </w:rPr>
            </w:pPr>
            <w:r w:rsidRPr="00511D64">
              <w:rPr>
                <w:b/>
                <w:sz w:val="20"/>
                <w:lang w:val="it-IT"/>
              </w:rPr>
              <w:t>Informazioni da domandare</w:t>
            </w:r>
          </w:p>
          <w:p w14:paraId="0A0FEC61" w14:textId="77777777" w:rsidR="00536F18" w:rsidRPr="00511D64" w:rsidRDefault="00B6326A" w:rsidP="00DE61C2">
            <w:pPr>
              <w:pStyle w:val="Text"/>
              <w:tabs>
                <w:tab w:val="left" w:pos="4998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 xml:space="preserve">1. </w:t>
            </w:r>
            <w:r w:rsidR="00B45B3C" w:rsidRPr="00511D64">
              <w:rPr>
                <w:sz w:val="20"/>
                <w:lang w:val="it-IT"/>
              </w:rPr>
              <w:t>Quando esploderà la bomba</w:t>
            </w:r>
            <w:r w:rsidRPr="00511D64">
              <w:rPr>
                <w:sz w:val="20"/>
                <w:lang w:val="it-IT"/>
              </w:rPr>
              <w:tab/>
              <w:t xml:space="preserve">5. </w:t>
            </w:r>
            <w:r w:rsidR="00B45B3C" w:rsidRPr="00511D64">
              <w:rPr>
                <w:sz w:val="20"/>
                <w:lang w:val="it-IT"/>
              </w:rPr>
              <w:t>Come verrà innescata la bomba</w:t>
            </w:r>
          </w:p>
          <w:p w14:paraId="1FEC0920" w14:textId="77777777" w:rsidR="00B6326A" w:rsidRPr="00511D64" w:rsidRDefault="00B6326A" w:rsidP="00DE61C2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</w:p>
          <w:p w14:paraId="3D26D9D5" w14:textId="77777777" w:rsidR="00B6326A" w:rsidRPr="00511D64" w:rsidRDefault="00B6326A" w:rsidP="00DE61C2">
            <w:pPr>
              <w:pStyle w:val="Text"/>
              <w:tabs>
                <w:tab w:val="left" w:pos="4998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 xml:space="preserve">2. </w:t>
            </w:r>
            <w:r w:rsidR="00B45B3C" w:rsidRPr="00511D64">
              <w:rPr>
                <w:sz w:val="20"/>
                <w:lang w:val="it-IT"/>
              </w:rPr>
              <w:t>Dove si trova la bomba</w:t>
            </w:r>
            <w:r w:rsidRPr="00511D64">
              <w:rPr>
                <w:sz w:val="20"/>
                <w:lang w:val="it-IT"/>
              </w:rPr>
              <w:tab/>
              <w:t xml:space="preserve">6. </w:t>
            </w:r>
            <w:r w:rsidR="00B45B3C" w:rsidRPr="00511D64">
              <w:rPr>
                <w:sz w:val="20"/>
                <w:lang w:val="it-IT"/>
              </w:rPr>
              <w:t>Nome del chiamante</w:t>
            </w:r>
          </w:p>
          <w:p w14:paraId="167F859E" w14:textId="77777777" w:rsidR="00B6326A" w:rsidRPr="00511D64" w:rsidRDefault="00B6326A" w:rsidP="00DE61C2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</w:p>
          <w:p w14:paraId="3535AB95" w14:textId="77777777" w:rsidR="00B6326A" w:rsidRPr="00511D64" w:rsidRDefault="00B6326A" w:rsidP="00DE61C2">
            <w:pPr>
              <w:pStyle w:val="Text"/>
              <w:tabs>
                <w:tab w:val="left" w:pos="4998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 xml:space="preserve">3. </w:t>
            </w:r>
            <w:r w:rsidR="00B45B3C" w:rsidRPr="00511D64">
              <w:rPr>
                <w:sz w:val="20"/>
                <w:lang w:val="it-IT"/>
              </w:rPr>
              <w:t>Che aspetto ha la bomba</w:t>
            </w:r>
            <w:r w:rsidRPr="00511D64">
              <w:rPr>
                <w:sz w:val="20"/>
                <w:lang w:val="it-IT"/>
              </w:rPr>
              <w:tab/>
              <w:t xml:space="preserve">7. </w:t>
            </w:r>
            <w:r w:rsidR="00B45B3C" w:rsidRPr="00511D64">
              <w:rPr>
                <w:sz w:val="20"/>
                <w:lang w:val="it-IT"/>
              </w:rPr>
              <w:t>Luogo da cui proviene la chiamata</w:t>
            </w:r>
          </w:p>
          <w:p w14:paraId="67043AE8" w14:textId="77777777" w:rsidR="00B6326A" w:rsidRPr="00511D64" w:rsidRDefault="00B6326A" w:rsidP="00DE61C2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</w:p>
          <w:p w14:paraId="2854D6EF" w14:textId="77777777" w:rsidR="00B6326A" w:rsidRPr="00511D64" w:rsidRDefault="00B6326A" w:rsidP="00DE61C2">
            <w:pPr>
              <w:pStyle w:val="Text"/>
              <w:tabs>
                <w:tab w:val="left" w:pos="4998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 xml:space="preserve">4. </w:t>
            </w:r>
            <w:r w:rsidR="00B45B3C" w:rsidRPr="00511D64">
              <w:rPr>
                <w:sz w:val="20"/>
                <w:lang w:val="it-IT"/>
              </w:rPr>
              <w:t>Di che tipo di bomba si tratta</w:t>
            </w:r>
            <w:r w:rsidRPr="00511D64">
              <w:rPr>
                <w:sz w:val="20"/>
                <w:lang w:val="it-IT"/>
              </w:rPr>
              <w:tab/>
              <w:t xml:space="preserve">8. </w:t>
            </w:r>
            <w:r w:rsidR="00B45B3C" w:rsidRPr="00511D64">
              <w:rPr>
                <w:sz w:val="20"/>
                <w:lang w:val="it-IT"/>
              </w:rPr>
              <w:t>Ragione per cui è stata collocata la bomba</w:t>
            </w:r>
          </w:p>
          <w:p w14:paraId="59C663F1" w14:textId="77777777" w:rsidR="00B6326A" w:rsidRPr="00511D64" w:rsidRDefault="00B6326A" w:rsidP="00DE61C2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120" w:after="12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ab/>
            </w:r>
          </w:p>
        </w:tc>
      </w:tr>
      <w:tr w:rsidR="00B6326A" w:rsidRPr="00511D64" w14:paraId="05285A26" w14:textId="77777777" w:rsidTr="00CB6A8C">
        <w:trPr>
          <w:trHeight w:val="454"/>
        </w:trPr>
        <w:tc>
          <w:tcPr>
            <w:tcW w:w="10065" w:type="dxa"/>
            <w:gridSpan w:val="7"/>
            <w:tcBorders>
              <w:left w:val="single" w:sz="4" w:space="0" w:color="D9D9D9"/>
              <w:right w:val="single" w:sz="4" w:space="0" w:color="D9D9D9"/>
            </w:tcBorders>
            <w:shd w:val="clear" w:color="auto" w:fill="5DA367"/>
            <w:vAlign w:val="center"/>
          </w:tcPr>
          <w:p w14:paraId="13642D3E" w14:textId="77777777" w:rsidR="00B6326A" w:rsidRPr="00511D64" w:rsidRDefault="00B45B3C" w:rsidP="00511D64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0" w:after="0"/>
              <w:ind w:left="0"/>
              <w:jc w:val="center"/>
              <w:rPr>
                <w:b/>
                <w:bCs/>
                <w:sz w:val="22"/>
                <w:lang w:val="it-IT"/>
              </w:rPr>
            </w:pPr>
            <w:r w:rsidRPr="00511D64">
              <w:rPr>
                <w:rFonts w:cs="Arial"/>
                <w:b/>
                <w:bCs/>
                <w:sz w:val="22"/>
                <w:lang w:val="it-IT"/>
              </w:rPr>
              <w:t xml:space="preserve">Dire </w:t>
            </w:r>
            <w:r w:rsidR="00511D64">
              <w:rPr>
                <w:rFonts w:cs="Arial"/>
                <w:b/>
                <w:bCs/>
                <w:sz w:val="22"/>
                <w:lang w:val="it-IT"/>
              </w:rPr>
              <w:t>di non avere</w:t>
            </w:r>
            <w:r w:rsidRPr="00511D64">
              <w:rPr>
                <w:rFonts w:cs="Arial"/>
                <w:b/>
                <w:bCs/>
                <w:sz w:val="22"/>
                <w:lang w:val="it-IT"/>
              </w:rPr>
              <w:t xml:space="preserve"> la competenza per gestire la situazione e tenere l’interlocutore in linea</w:t>
            </w:r>
            <w:r w:rsidR="00B6326A" w:rsidRPr="00511D64">
              <w:rPr>
                <w:b/>
                <w:bCs/>
                <w:sz w:val="22"/>
                <w:lang w:val="it-IT"/>
              </w:rPr>
              <w:t>!</w:t>
            </w:r>
          </w:p>
        </w:tc>
      </w:tr>
      <w:tr w:rsidR="00B6326A" w:rsidRPr="00511D64" w14:paraId="685CC94F" w14:textId="77777777" w:rsidTr="00CB6A8C">
        <w:tc>
          <w:tcPr>
            <w:tcW w:w="10065" w:type="dxa"/>
            <w:gridSpan w:val="7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7817273D" w14:textId="77777777" w:rsidR="00B6326A" w:rsidRPr="00511D64" w:rsidRDefault="00B45B3C" w:rsidP="00DE61C2">
            <w:pPr>
              <w:pStyle w:val="Text"/>
              <w:spacing w:before="240" w:after="0"/>
              <w:ind w:left="0"/>
              <w:rPr>
                <w:b/>
                <w:sz w:val="20"/>
                <w:lang w:val="it-IT"/>
              </w:rPr>
            </w:pPr>
            <w:r w:rsidRPr="00511D64">
              <w:rPr>
                <w:b/>
                <w:sz w:val="20"/>
                <w:lang w:val="it-IT"/>
              </w:rPr>
              <w:t>Informazioni relative al chiamante</w:t>
            </w:r>
          </w:p>
          <w:p w14:paraId="2B493B49" w14:textId="77777777" w:rsidR="00C55431" w:rsidRPr="00511D64" w:rsidRDefault="00B45B3C" w:rsidP="00DE61C2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 xml:space="preserve">Lingua / Dialetto </w:t>
            </w:r>
            <w:r w:rsidR="00C55431" w:rsidRPr="00511D64">
              <w:rPr>
                <w:sz w:val="20"/>
                <w:lang w:val="it-IT"/>
              </w:rPr>
              <w:t xml:space="preserve">/ </w:t>
            </w:r>
            <w:r w:rsidRPr="00511D64">
              <w:rPr>
                <w:sz w:val="20"/>
                <w:lang w:val="it-IT"/>
              </w:rPr>
              <w:t>Accento</w:t>
            </w:r>
            <w:r w:rsidR="00C55431" w:rsidRPr="00511D64">
              <w:rPr>
                <w:sz w:val="20"/>
                <w:lang w:val="it-IT"/>
              </w:rPr>
              <w:t xml:space="preserve"> </w:t>
            </w:r>
            <w:r w:rsidR="00C55431" w:rsidRPr="00511D64">
              <w:rPr>
                <w:sz w:val="20"/>
                <w:lang w:val="it-IT"/>
              </w:rPr>
              <w:tab/>
            </w:r>
            <w:r w:rsidR="00C55431"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 xml:space="preserve">Sesso, età stimata </w:t>
            </w:r>
            <w:r w:rsidR="00C55431" w:rsidRPr="00511D64">
              <w:rPr>
                <w:sz w:val="20"/>
                <w:lang w:val="it-IT"/>
              </w:rPr>
              <w:tab/>
            </w:r>
          </w:p>
          <w:p w14:paraId="33741731" w14:textId="77777777" w:rsidR="00C55431" w:rsidRPr="00511D64" w:rsidRDefault="00B45B3C" w:rsidP="00DE61C2">
            <w:pPr>
              <w:pStyle w:val="Text"/>
              <w:tabs>
                <w:tab w:val="left" w:leader="dot" w:pos="4536"/>
                <w:tab w:val="left" w:pos="4998"/>
                <w:tab w:val="left" w:leader="dot" w:pos="9639"/>
              </w:tabs>
              <w:spacing w:before="240" w:after="0"/>
              <w:ind w:left="0"/>
              <w:rPr>
                <w:b/>
                <w:sz w:val="20"/>
                <w:lang w:val="it-IT"/>
              </w:rPr>
            </w:pPr>
            <w:r w:rsidRPr="00511D64">
              <w:rPr>
                <w:b/>
                <w:sz w:val="20"/>
                <w:lang w:val="it-IT"/>
              </w:rPr>
              <w:t>Modo di parlare</w:t>
            </w:r>
          </w:p>
          <w:p w14:paraId="07AA8B12" w14:textId="77777777" w:rsidR="00C55431" w:rsidRPr="00511D64" w:rsidRDefault="00B45B3C" w:rsidP="00DE61C2">
            <w:pPr>
              <w:pStyle w:val="Text"/>
              <w:numPr>
                <w:ilvl w:val="0"/>
                <w:numId w:val="42"/>
              </w:numPr>
              <w:tabs>
                <w:tab w:val="left" w:pos="321"/>
                <w:tab w:val="left" w:pos="1880"/>
                <w:tab w:val="left" w:pos="3156"/>
                <w:tab w:val="left" w:pos="4857"/>
                <w:tab w:val="left" w:pos="6416"/>
                <w:tab w:val="left" w:pos="7590"/>
                <w:tab w:val="left" w:pos="8542"/>
              </w:tabs>
              <w:spacing w:before="120" w:after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lento</w:t>
            </w:r>
            <w:r w:rsidR="00C55431" w:rsidRPr="00511D64">
              <w:rPr>
                <w:sz w:val="20"/>
                <w:lang w:val="it-IT"/>
              </w:rPr>
              <w:tab/>
            </w:r>
            <w:r w:rsidR="00C55431" w:rsidRPr="00511D64">
              <w:rPr>
                <w:sz w:val="20"/>
                <w:lang w:val="it-IT"/>
              </w:rPr>
              <w:sym w:font="Wingdings" w:char="F071"/>
            </w:r>
            <w:r w:rsidR="00C55431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veloce</w:t>
            </w:r>
            <w:r w:rsidR="00C55431" w:rsidRPr="00511D64">
              <w:rPr>
                <w:sz w:val="20"/>
                <w:lang w:val="it-IT"/>
              </w:rPr>
              <w:tab/>
            </w:r>
            <w:r w:rsidR="00C55431" w:rsidRPr="00511D64">
              <w:rPr>
                <w:sz w:val="20"/>
                <w:lang w:val="it-IT"/>
              </w:rPr>
              <w:sym w:font="Wingdings" w:char="F071"/>
            </w:r>
            <w:r w:rsidR="00C55431" w:rsidRPr="00511D64">
              <w:rPr>
                <w:sz w:val="20"/>
                <w:lang w:val="it-IT"/>
              </w:rPr>
              <w:t xml:space="preserve"> normal</w:t>
            </w:r>
            <w:r w:rsidRPr="00511D64">
              <w:rPr>
                <w:sz w:val="20"/>
                <w:lang w:val="it-IT"/>
              </w:rPr>
              <w:t>e</w:t>
            </w:r>
            <w:r w:rsidR="00C55431" w:rsidRPr="00511D64">
              <w:rPr>
                <w:sz w:val="20"/>
                <w:lang w:val="it-IT"/>
              </w:rPr>
              <w:tab/>
            </w:r>
            <w:r w:rsidR="00C55431" w:rsidRPr="00511D64">
              <w:rPr>
                <w:sz w:val="20"/>
                <w:lang w:val="it-IT"/>
              </w:rPr>
              <w:sym w:font="Wingdings" w:char="F071"/>
            </w:r>
            <w:r w:rsidR="00C55431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contraffatto</w:t>
            </w:r>
            <w:r w:rsidR="00C55431" w:rsidRPr="00511D64">
              <w:rPr>
                <w:sz w:val="20"/>
                <w:lang w:val="it-IT"/>
              </w:rPr>
              <w:tab/>
            </w:r>
            <w:r w:rsidR="00C55431" w:rsidRPr="00511D64">
              <w:rPr>
                <w:sz w:val="20"/>
                <w:lang w:val="it-IT"/>
              </w:rPr>
              <w:sym w:font="Wingdings" w:char="F071"/>
            </w:r>
            <w:r w:rsidR="00C55431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stentato</w:t>
            </w:r>
            <w:r w:rsidR="00C55431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sym w:font="Wingdings" w:char="F071"/>
            </w:r>
            <w:r w:rsidR="008D58F9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deciso</w:t>
            </w:r>
          </w:p>
          <w:p w14:paraId="34A5E3F8" w14:textId="77777777" w:rsidR="008D58F9" w:rsidRPr="00511D64" w:rsidRDefault="00B45B3C" w:rsidP="00DE61C2">
            <w:pPr>
              <w:pStyle w:val="Text"/>
              <w:numPr>
                <w:ilvl w:val="0"/>
                <w:numId w:val="42"/>
              </w:numPr>
              <w:tabs>
                <w:tab w:val="left" w:pos="321"/>
                <w:tab w:val="left" w:pos="1880"/>
                <w:tab w:val="left" w:pos="3156"/>
                <w:tab w:val="left" w:pos="4857"/>
                <w:tab w:val="left" w:pos="6416"/>
                <w:tab w:val="left" w:pos="7590"/>
                <w:tab w:val="left" w:pos="8542"/>
              </w:tabs>
              <w:spacing w:before="120" w:after="0"/>
              <w:ind w:left="357" w:hanging="357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nervoso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sym w:font="Wingdings" w:char="F071"/>
            </w:r>
            <w:r w:rsidR="008D58F9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sonoro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sym w:font="Wingdings" w:char="F071"/>
            </w:r>
            <w:r w:rsidR="008D58F9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ovattato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sym w:font="Wingdings" w:char="F071"/>
            </w:r>
            <w:r w:rsidR="008D58F9" w:rsidRPr="00511D64">
              <w:rPr>
                <w:sz w:val="20"/>
                <w:lang w:val="it-IT"/>
              </w:rPr>
              <w:t xml:space="preserve"> nasal</w:t>
            </w:r>
            <w:r w:rsidRPr="00511D64">
              <w:rPr>
                <w:sz w:val="20"/>
                <w:lang w:val="it-IT"/>
              </w:rPr>
              <w:t>e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sym w:font="Wingdings" w:char="F071"/>
            </w:r>
            <w:r w:rsidR="008D58F9" w:rsidRPr="00511D64">
              <w:rPr>
                <w:sz w:val="20"/>
                <w:lang w:val="it-IT"/>
              </w:rPr>
              <w:t xml:space="preserve"> </w:t>
            </w:r>
            <w:r w:rsidRPr="00511D64">
              <w:rPr>
                <w:sz w:val="20"/>
                <w:lang w:val="it-IT"/>
              </w:rPr>
              <w:t>bisbigliante</w:t>
            </w:r>
          </w:p>
          <w:p w14:paraId="5B275DEF" w14:textId="77777777" w:rsidR="008D58F9" w:rsidRPr="00511D64" w:rsidRDefault="00304655" w:rsidP="00DE61C2">
            <w:pPr>
              <w:pStyle w:val="Text"/>
              <w:tabs>
                <w:tab w:val="left" w:pos="321"/>
                <w:tab w:val="left" w:pos="4148"/>
                <w:tab w:val="left" w:leader="dot" w:pos="9639"/>
              </w:tabs>
              <w:spacing w:before="24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Altre particolarità linguistiche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</w:p>
          <w:p w14:paraId="104B868C" w14:textId="77777777" w:rsidR="008D58F9" w:rsidRPr="00511D64" w:rsidRDefault="00304655" w:rsidP="00DE61C2">
            <w:pPr>
              <w:pStyle w:val="Text"/>
              <w:tabs>
                <w:tab w:val="left" w:pos="321"/>
                <w:tab w:val="left" w:pos="4148"/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Rumori di sottofondo (descriverli</w:t>
            </w:r>
            <w:r w:rsidR="008D58F9" w:rsidRPr="00511D64">
              <w:rPr>
                <w:sz w:val="20"/>
                <w:lang w:val="it-IT"/>
              </w:rPr>
              <w:t>)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</w:p>
          <w:p w14:paraId="3C7571D7" w14:textId="77777777" w:rsidR="00342905" w:rsidRPr="00511D64" w:rsidRDefault="00304655" w:rsidP="0018298B">
            <w:pPr>
              <w:pStyle w:val="Text"/>
              <w:tabs>
                <w:tab w:val="left" w:pos="321"/>
                <w:tab w:val="left" w:pos="4148"/>
                <w:tab w:val="left" w:leader="dot" w:pos="9639"/>
              </w:tabs>
              <w:spacing w:before="240" w:after="0"/>
              <w:ind w:left="0"/>
              <w:rPr>
                <w:b/>
                <w:bCs/>
                <w:i/>
                <w:iCs/>
                <w:sz w:val="22"/>
                <w:lang w:val="it-IT"/>
              </w:rPr>
            </w:pPr>
            <w:r w:rsidRPr="00511D64">
              <w:rPr>
                <w:b/>
                <w:bCs/>
                <w:i/>
                <w:iCs/>
                <w:sz w:val="22"/>
                <w:lang w:val="it-IT"/>
              </w:rPr>
              <w:t>Segnalare immediatamente la minaccia all’AdSic</w:t>
            </w:r>
          </w:p>
          <w:p w14:paraId="009D1BCD" w14:textId="77777777" w:rsidR="008D58F9" w:rsidRPr="00511D64" w:rsidRDefault="00304655" w:rsidP="0018298B">
            <w:pPr>
              <w:pStyle w:val="Text"/>
              <w:tabs>
                <w:tab w:val="left" w:pos="321"/>
                <w:tab w:val="left" w:pos="4148"/>
                <w:tab w:val="left" w:leader="dot" w:pos="9639"/>
              </w:tabs>
              <w:spacing w:before="24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Fornire i propri dati personali</w:t>
            </w:r>
          </w:p>
          <w:p w14:paraId="26404105" w14:textId="77777777" w:rsidR="008D58F9" w:rsidRPr="00511D64" w:rsidRDefault="00304655" w:rsidP="00DE61C2">
            <w:pPr>
              <w:pStyle w:val="Text"/>
              <w:tabs>
                <w:tab w:val="left" w:pos="1171"/>
                <w:tab w:val="left" w:leader="dot" w:pos="3795"/>
                <w:tab w:val="left" w:pos="4148"/>
                <w:tab w:val="left" w:pos="5670"/>
                <w:tab w:val="left" w:leader="dot" w:pos="9639"/>
              </w:tabs>
              <w:spacing w:before="120" w:after="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Cognome</w:t>
            </w:r>
            <w:r w:rsidR="008D58F9" w:rsidRPr="00511D64">
              <w:rPr>
                <w:sz w:val="20"/>
                <w:lang w:val="it-IT"/>
              </w:rPr>
              <w:t xml:space="preserve"> 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  <w:r w:rsidRPr="00511D64">
              <w:rPr>
                <w:sz w:val="20"/>
                <w:lang w:val="it-IT"/>
              </w:rPr>
              <w:t>Nome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</w:p>
          <w:p w14:paraId="0A0B237B" w14:textId="77777777" w:rsidR="008D58F9" w:rsidRPr="00511D64" w:rsidRDefault="006455AF" w:rsidP="00304655">
            <w:pPr>
              <w:pStyle w:val="Text"/>
              <w:tabs>
                <w:tab w:val="left" w:pos="1171"/>
                <w:tab w:val="left" w:leader="dot" w:pos="3795"/>
                <w:tab w:val="left" w:pos="4148"/>
                <w:tab w:val="left" w:pos="5670"/>
                <w:tab w:val="left" w:leader="dot" w:pos="9639"/>
              </w:tabs>
              <w:spacing w:before="120" w:after="240"/>
              <w:ind w:left="0"/>
              <w:rPr>
                <w:sz w:val="20"/>
                <w:lang w:val="it-IT"/>
              </w:rPr>
            </w:pPr>
            <w:r w:rsidRPr="00511D64">
              <w:rPr>
                <w:sz w:val="20"/>
                <w:lang w:val="it-IT"/>
              </w:rPr>
              <w:t>I</w:t>
            </w:r>
            <w:r w:rsidR="00304655" w:rsidRPr="00511D64">
              <w:rPr>
                <w:sz w:val="20"/>
                <w:lang w:val="it-IT"/>
              </w:rPr>
              <w:t>ndirizzo</w:t>
            </w:r>
            <w:r w:rsidR="008D58F9" w:rsidRPr="00511D64">
              <w:rPr>
                <w:sz w:val="20"/>
                <w:lang w:val="it-IT"/>
              </w:rPr>
              <w:t xml:space="preserve"> 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  <w:r w:rsidR="00304655" w:rsidRPr="00511D64">
              <w:rPr>
                <w:sz w:val="20"/>
                <w:lang w:val="it-IT"/>
              </w:rPr>
              <w:t>N. di tel.</w:t>
            </w:r>
            <w:r w:rsidR="008D58F9" w:rsidRPr="00511D64">
              <w:rPr>
                <w:sz w:val="20"/>
                <w:lang w:val="it-IT"/>
              </w:rPr>
              <w:tab/>
            </w:r>
            <w:r w:rsidR="008D58F9" w:rsidRPr="00511D64">
              <w:rPr>
                <w:sz w:val="20"/>
                <w:lang w:val="it-IT"/>
              </w:rPr>
              <w:tab/>
            </w:r>
          </w:p>
        </w:tc>
      </w:tr>
      <w:tr w:rsidR="0010747C" w:rsidRPr="00511D64" w14:paraId="58E5AE73" w14:textId="77777777" w:rsidTr="00CB6A8C">
        <w:tc>
          <w:tcPr>
            <w:tcW w:w="1517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488050"/>
          </w:tcPr>
          <w:p w14:paraId="4AA3D6EB" w14:textId="77777777" w:rsidR="0010747C" w:rsidRPr="00511D64" w:rsidRDefault="0010747C" w:rsidP="0077024E">
            <w:pPr>
              <w:tabs>
                <w:tab w:val="num" w:pos="355"/>
              </w:tabs>
              <w:spacing w:before="120" w:after="0"/>
              <w:rPr>
                <w:sz w:val="28"/>
                <w:szCs w:val="28"/>
                <w:lang w:val="it-IT"/>
              </w:rPr>
            </w:pPr>
          </w:p>
        </w:tc>
        <w:tc>
          <w:tcPr>
            <w:tcW w:w="8548" w:type="dxa"/>
            <w:gridSpan w:val="6"/>
            <w:tcBorders>
              <w:bottom w:val="single" w:sz="4" w:space="0" w:color="D9D9D9"/>
              <w:right w:val="single" w:sz="4" w:space="0" w:color="D9D9D9"/>
            </w:tcBorders>
            <w:shd w:val="clear" w:color="auto" w:fill="488050"/>
          </w:tcPr>
          <w:p w14:paraId="0A78D73B" w14:textId="77777777" w:rsidR="0010747C" w:rsidRPr="00511D64" w:rsidRDefault="0010747C" w:rsidP="0077024E">
            <w:pPr>
              <w:spacing w:before="120" w:after="12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</w:p>
        </w:tc>
      </w:tr>
      <w:bookmarkEnd w:id="26"/>
      <w:bookmarkEnd w:id="27"/>
      <w:bookmarkEnd w:id="28"/>
      <w:bookmarkEnd w:id="29"/>
    </w:tbl>
    <w:p w14:paraId="7E625E92" w14:textId="77777777" w:rsidR="00CB6A8C" w:rsidRPr="00511D64" w:rsidRDefault="00CB6A8C">
      <w:pPr>
        <w:rPr>
          <w:lang w:val="it-IT"/>
        </w:rPr>
      </w:pPr>
      <w:r w:rsidRPr="00511D64">
        <w:rPr>
          <w:bCs/>
          <w:lang w:val="it-IT"/>
        </w:rPr>
        <w:br w:type="page"/>
      </w:r>
    </w:p>
    <w:tbl>
      <w:tblPr>
        <w:tblW w:w="998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432"/>
        <w:gridCol w:w="8553"/>
      </w:tblGrid>
      <w:tr w:rsidR="000468F2" w:rsidRPr="00511D64" w14:paraId="1F4E3858" w14:textId="77777777" w:rsidTr="00167857">
        <w:trPr>
          <w:trHeight w:val="1134"/>
        </w:trPr>
        <w:tc>
          <w:tcPr>
            <w:tcW w:w="998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7F7F7F"/>
          </w:tcPr>
          <w:p w14:paraId="1ED2FD5A" w14:textId="77777777" w:rsidR="000468F2" w:rsidRPr="00511D64" w:rsidRDefault="00F63D2E" w:rsidP="00304655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r w:rsidR="000468F2" w:rsidRPr="00511D64">
              <w:rPr>
                <w:lang w:val="it-IT"/>
              </w:rPr>
              <w:br w:type="page"/>
            </w:r>
            <w:bookmarkStart w:id="33" w:name="_Toc20221264"/>
            <w:r w:rsidR="00304655" w:rsidRPr="00511D64">
              <w:rPr>
                <w:lang w:val="it-IT"/>
              </w:rPr>
              <w:t>Manifestazioni</w:t>
            </w:r>
            <w:bookmarkEnd w:id="33"/>
          </w:p>
        </w:tc>
      </w:tr>
      <w:tr w:rsidR="000468F2" w:rsidRPr="00511D64" w14:paraId="21A46DD0" w14:textId="77777777" w:rsidTr="00167857">
        <w:tc>
          <w:tcPr>
            <w:tcW w:w="143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16D448DC" w14:textId="77777777" w:rsidR="000468F2" w:rsidRPr="00511D64" w:rsidRDefault="000468F2" w:rsidP="0077024E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8FBDEEF" w14:textId="77777777" w:rsidR="000468F2" w:rsidRPr="00511D64" w:rsidRDefault="00304655" w:rsidP="00304655">
            <w:pPr>
              <w:pStyle w:val="Text"/>
              <w:spacing w:before="300" w:after="240"/>
              <w:ind w:left="0"/>
              <w:rPr>
                <w:b/>
                <w:sz w:val="32"/>
                <w:szCs w:val="32"/>
                <w:lang w:val="it-IT"/>
              </w:rPr>
            </w:pPr>
            <w:r w:rsidRPr="00511D64">
              <w:rPr>
                <w:b/>
                <w:sz w:val="32"/>
                <w:szCs w:val="32"/>
                <w:lang w:val="it-IT"/>
              </w:rPr>
              <w:t>Nel caso di attività condotte da terzi contro l’edificio, occorre innanzitutto garantire la sicurezza dell’edificio, dare l’allarme e mantenere la calma</w:t>
            </w:r>
            <w:r w:rsidR="00587EEE" w:rsidRPr="00511D64">
              <w:rPr>
                <w:b/>
                <w:sz w:val="32"/>
                <w:szCs w:val="32"/>
                <w:lang w:val="it-IT"/>
              </w:rPr>
              <w:t xml:space="preserve">. </w:t>
            </w:r>
            <w:r w:rsidRPr="00511D64">
              <w:rPr>
                <w:b/>
                <w:sz w:val="32"/>
                <w:szCs w:val="32"/>
                <w:lang w:val="it-IT"/>
              </w:rPr>
              <w:t>Tra queste attività rientrano: distribuzione di volantini, affissione di manifesti, raccolta di firme, spettacoli di grande presa sul pubblico e atti di vandalismo</w:t>
            </w:r>
          </w:p>
        </w:tc>
      </w:tr>
      <w:tr w:rsidR="00587EEE" w:rsidRPr="00511D64" w14:paraId="547B7DCC" w14:textId="77777777" w:rsidTr="00167857"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3C15891F" w14:textId="77777777" w:rsidR="00587EEE" w:rsidRPr="00511D64" w:rsidRDefault="00587EEE" w:rsidP="00167857">
            <w:pPr>
              <w:tabs>
                <w:tab w:val="num" w:pos="355"/>
              </w:tabs>
              <w:spacing w:before="200" w:after="20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213A4BD2" w14:textId="77777777" w:rsidR="00587EEE" w:rsidRPr="00511D64" w:rsidRDefault="00304655" w:rsidP="00304655">
            <w:pPr>
              <w:pStyle w:val="TextaufzhlungShiftF2"/>
              <w:numPr>
                <w:ilvl w:val="0"/>
                <w:numId w:val="44"/>
              </w:numPr>
              <w:spacing w:before="200" w:after="200" w:line="288" w:lineRule="auto"/>
              <w:ind w:left="429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Chiudere le finestre e abbassare le tapparelle</w:t>
            </w:r>
          </w:p>
        </w:tc>
      </w:tr>
      <w:tr w:rsidR="00587EEE" w:rsidRPr="00511D64" w14:paraId="5D4304EE" w14:textId="77777777" w:rsidTr="00167857"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2095D207" w14:textId="77777777" w:rsidR="00587EEE" w:rsidRPr="00511D64" w:rsidRDefault="00587EEE" w:rsidP="00167857">
            <w:pPr>
              <w:tabs>
                <w:tab w:val="num" w:pos="355"/>
              </w:tabs>
              <w:spacing w:before="200" w:after="20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2EA724FF" w14:textId="77777777" w:rsidR="00587EEE" w:rsidRPr="00511D64" w:rsidRDefault="00304655" w:rsidP="00F55572">
            <w:pPr>
              <w:pStyle w:val="TextaufzhlungShiftF2"/>
              <w:numPr>
                <w:ilvl w:val="0"/>
                <w:numId w:val="44"/>
              </w:numPr>
              <w:spacing w:before="200" w:after="200" w:line="288" w:lineRule="auto"/>
              <w:ind w:left="429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Informare l’AdSic</w:t>
            </w:r>
            <w:r w:rsidR="0018298B" w:rsidRPr="00511D64">
              <w:rPr>
                <w:b/>
                <w:bCs/>
                <w:sz w:val="24"/>
                <w:szCs w:val="24"/>
                <w:lang w:val="it-IT"/>
              </w:rPr>
              <w:t xml:space="preserve"> </w:t>
            </w:r>
          </w:p>
        </w:tc>
      </w:tr>
      <w:tr w:rsidR="00587EEE" w:rsidRPr="00511D64" w14:paraId="790A5C9D" w14:textId="77777777" w:rsidTr="00167857"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6F210470" w14:textId="52CF693B" w:rsidR="00587EEE" w:rsidRPr="00511D64" w:rsidRDefault="00C36F9C" w:rsidP="00167857">
            <w:pPr>
              <w:tabs>
                <w:tab w:val="num" w:pos="355"/>
              </w:tabs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350AA728" wp14:editId="2B1EAC94">
                  <wp:extent cx="609600" cy="609600"/>
                  <wp:effectExtent l="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0B41EB1" w14:textId="77777777" w:rsidR="00587EEE" w:rsidRPr="00511D64" w:rsidRDefault="00304655" w:rsidP="00621868">
            <w:pPr>
              <w:pStyle w:val="TextaufzhlungShiftF2"/>
              <w:numPr>
                <w:ilvl w:val="0"/>
                <w:numId w:val="44"/>
              </w:numPr>
              <w:tabs>
                <w:tab w:val="left" w:pos="449"/>
                <w:tab w:val="left" w:pos="4692"/>
              </w:tabs>
              <w:spacing w:before="0" w:after="0" w:line="288" w:lineRule="auto"/>
              <w:ind w:left="425" w:hanging="357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L’AdSic decide se avvertire la polizia</w:t>
            </w:r>
            <w:r w:rsidR="0018298B" w:rsidRPr="00511D64">
              <w:rPr>
                <w:bCs/>
                <w:color w:val="000000"/>
                <w:sz w:val="24"/>
                <w:szCs w:val="24"/>
                <w:lang w:val="it-IT"/>
              </w:rPr>
              <w:t>:</w:t>
            </w:r>
            <w:r w:rsidR="0018298B" w:rsidRPr="00511D64">
              <w:rPr>
                <w:sz w:val="24"/>
                <w:szCs w:val="24"/>
                <w:lang w:val="it-IT"/>
              </w:rPr>
              <w:t xml:space="preserve"> </w:t>
            </w:r>
            <w:r w:rsidR="0018298B" w:rsidRPr="00C36F9C">
              <w:rPr>
                <w:rFonts w:ascii="Arial Rounded MT Bold" w:hAnsi="Arial Rounded MT Bold"/>
                <w:b/>
                <w:color w:val="0000FF"/>
                <w:sz w:val="24"/>
                <w:szCs w:val="24"/>
                <w:lang w:val="it-IT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="0018298B" w:rsidRPr="00511D64">
              <w:rPr>
                <w:bCs/>
                <w:color w:val="FF0000"/>
                <w:sz w:val="24"/>
                <w:szCs w:val="24"/>
                <w:lang w:val="it-IT"/>
              </w:rPr>
              <w:sym w:font="Wingdings 2" w:char="F027"/>
            </w:r>
            <w:r w:rsidR="0018298B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117</w:t>
            </w:r>
          </w:p>
        </w:tc>
      </w:tr>
      <w:tr w:rsidR="00587EEE" w:rsidRPr="00511D64" w14:paraId="174C76E1" w14:textId="77777777" w:rsidTr="00167857"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1D8FFDF4" w14:textId="77777777" w:rsidR="00587EEE" w:rsidRPr="00511D64" w:rsidRDefault="00587EEE" w:rsidP="00167857">
            <w:pPr>
              <w:tabs>
                <w:tab w:val="num" w:pos="355"/>
              </w:tabs>
              <w:spacing w:before="200" w:after="20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80E4A7D" w14:textId="77777777" w:rsidR="00587EEE" w:rsidRPr="00511D64" w:rsidRDefault="00304655" w:rsidP="00304655">
            <w:pPr>
              <w:pStyle w:val="TextaufzhlungShiftF2"/>
              <w:numPr>
                <w:ilvl w:val="0"/>
                <w:numId w:val="44"/>
              </w:numPr>
              <w:spacing w:before="200" w:after="200" w:line="288" w:lineRule="auto"/>
              <w:ind w:left="429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L’AdSic informa i suoi superiori</w:t>
            </w:r>
          </w:p>
        </w:tc>
      </w:tr>
      <w:tr w:rsidR="00167857" w:rsidRPr="00511D64" w14:paraId="4117FED6" w14:textId="77777777" w:rsidTr="00167857"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6B794491" w14:textId="77777777" w:rsidR="00167857" w:rsidRPr="00511D64" w:rsidRDefault="00167857" w:rsidP="00167857">
            <w:pPr>
              <w:tabs>
                <w:tab w:val="num" w:pos="355"/>
              </w:tabs>
              <w:spacing w:before="200" w:after="20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26485CAC" w14:textId="77777777" w:rsidR="00167857" w:rsidRPr="00511D64" w:rsidRDefault="00304655" w:rsidP="000C5BF4">
            <w:pPr>
              <w:pStyle w:val="TextaufzhlungShiftF2"/>
              <w:numPr>
                <w:ilvl w:val="0"/>
                <w:numId w:val="44"/>
              </w:numPr>
              <w:spacing w:before="200" w:after="200" w:line="288" w:lineRule="auto"/>
              <w:ind w:left="425" w:hanging="357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 xml:space="preserve">L’AdSic </w:t>
            </w:r>
            <w:r w:rsidR="00167857" w:rsidRPr="00511D64">
              <w:rPr>
                <w:sz w:val="24"/>
                <w:szCs w:val="24"/>
                <w:lang w:val="it-IT"/>
              </w:rPr>
              <w:t xml:space="preserve">SIBE </w:t>
            </w:r>
            <w:r w:rsidR="00E250F9" w:rsidRPr="00511D64">
              <w:rPr>
                <w:sz w:val="24"/>
                <w:szCs w:val="24"/>
                <w:lang w:val="it-IT"/>
              </w:rPr>
              <w:t xml:space="preserve">informa </w:t>
            </w:r>
            <w:r w:rsidR="000C5BF4">
              <w:rPr>
                <w:sz w:val="24"/>
                <w:szCs w:val="24"/>
                <w:lang w:val="it-IT"/>
              </w:rPr>
              <w:t>il resto del personale</w:t>
            </w:r>
            <w:r w:rsidR="00E250F9" w:rsidRPr="00511D64">
              <w:rPr>
                <w:sz w:val="24"/>
                <w:szCs w:val="24"/>
                <w:lang w:val="it-IT"/>
              </w:rPr>
              <w:t xml:space="preserve"> sulle azioni </w:t>
            </w:r>
            <w:r w:rsidR="006351DB" w:rsidRPr="00511D64">
              <w:rPr>
                <w:sz w:val="24"/>
                <w:szCs w:val="24"/>
                <w:lang w:val="it-IT"/>
              </w:rPr>
              <w:t xml:space="preserve">della polizia e dei pompieri </w:t>
            </w:r>
            <w:r w:rsidR="00E250F9" w:rsidRPr="00511D64">
              <w:rPr>
                <w:sz w:val="24"/>
                <w:szCs w:val="24"/>
                <w:lang w:val="it-IT"/>
              </w:rPr>
              <w:t xml:space="preserve">in corso/pianificate </w:t>
            </w:r>
          </w:p>
        </w:tc>
      </w:tr>
      <w:tr w:rsidR="00587EEE" w:rsidRPr="00511D64" w14:paraId="2006ECBA" w14:textId="77777777" w:rsidTr="00167857">
        <w:tc>
          <w:tcPr>
            <w:tcW w:w="1432" w:type="dxa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</w:tcPr>
          <w:p w14:paraId="5098351A" w14:textId="77777777" w:rsidR="00587EEE" w:rsidRPr="00511D64" w:rsidRDefault="00587EEE" w:rsidP="00167857">
            <w:pPr>
              <w:tabs>
                <w:tab w:val="num" w:pos="355"/>
              </w:tabs>
              <w:spacing w:before="240" w:after="24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top w:val="single" w:sz="4" w:space="0" w:color="D9D9D9"/>
              <w:right w:val="single" w:sz="4" w:space="0" w:color="D9D9D9"/>
            </w:tcBorders>
            <w:shd w:val="clear" w:color="auto" w:fill="auto"/>
          </w:tcPr>
          <w:p w14:paraId="7A3A0CB8" w14:textId="77777777" w:rsidR="00587EEE" w:rsidRPr="00511D64" w:rsidRDefault="00E250F9" w:rsidP="00E250F9">
            <w:pPr>
              <w:pStyle w:val="TextaufzhlungShiftF2"/>
              <w:numPr>
                <w:ilvl w:val="0"/>
                <w:numId w:val="44"/>
              </w:numPr>
              <w:spacing w:before="200" w:after="240" w:line="288" w:lineRule="auto"/>
              <w:ind w:left="425" w:hanging="357"/>
              <w:rPr>
                <w:b/>
                <w:bCs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Mantenere la calma e rimanere all’interno dell’ufficio nell’attesa di ulteriori istruzioni</w:t>
            </w:r>
          </w:p>
        </w:tc>
      </w:tr>
      <w:tr w:rsidR="00587EEE" w:rsidRPr="00511D64" w14:paraId="11B7908D" w14:textId="77777777" w:rsidTr="00CB6A8C">
        <w:tc>
          <w:tcPr>
            <w:tcW w:w="143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808080"/>
          </w:tcPr>
          <w:p w14:paraId="44B4550A" w14:textId="77777777" w:rsidR="00587EEE" w:rsidRPr="00511D64" w:rsidRDefault="00587EEE" w:rsidP="00587EEE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55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808080"/>
          </w:tcPr>
          <w:p w14:paraId="552F46AF" w14:textId="77777777" w:rsidR="00587EEE" w:rsidRPr="00511D64" w:rsidRDefault="00587EEE" w:rsidP="00587EEE">
            <w:pPr>
              <w:pStyle w:val="TextaufzhlungShiftF2"/>
              <w:numPr>
                <w:ilvl w:val="0"/>
                <w:numId w:val="0"/>
              </w:numPr>
              <w:spacing w:before="120" w:after="120" w:line="288" w:lineRule="auto"/>
              <w:ind w:left="429"/>
              <w:jc w:val="both"/>
              <w:rPr>
                <w:sz w:val="24"/>
                <w:szCs w:val="24"/>
                <w:lang w:val="it-IT"/>
              </w:rPr>
            </w:pPr>
          </w:p>
        </w:tc>
      </w:tr>
    </w:tbl>
    <w:p w14:paraId="4A31370E" w14:textId="77777777" w:rsidR="00CB6A8C" w:rsidRPr="00511D64" w:rsidRDefault="00CB6A8C">
      <w:pPr>
        <w:rPr>
          <w:lang w:val="it-IT"/>
        </w:rPr>
      </w:pPr>
      <w:r w:rsidRPr="00511D64">
        <w:rPr>
          <w:bCs/>
          <w:lang w:val="it-IT"/>
        </w:rPr>
        <w:br w:type="page"/>
      </w:r>
    </w:p>
    <w:tbl>
      <w:tblPr>
        <w:tblW w:w="10065" w:type="dxa"/>
        <w:tblInd w:w="108" w:type="dxa"/>
        <w:shd w:val="clear" w:color="auto" w:fill="538135"/>
        <w:tblLook w:val="04A0" w:firstRow="1" w:lastRow="0" w:firstColumn="1" w:lastColumn="0" w:noHBand="0" w:noVBand="1"/>
      </w:tblPr>
      <w:tblGrid>
        <w:gridCol w:w="1452"/>
        <w:gridCol w:w="8613"/>
      </w:tblGrid>
      <w:tr w:rsidR="00CB6A8C" w:rsidRPr="00511D64" w14:paraId="4872DBA1" w14:textId="77777777" w:rsidTr="00F55107">
        <w:trPr>
          <w:trHeight w:val="1134"/>
        </w:trPr>
        <w:tc>
          <w:tcPr>
            <w:tcW w:w="10065" w:type="dxa"/>
            <w:gridSpan w:val="2"/>
            <w:tcBorders>
              <w:left w:val="single" w:sz="4" w:space="0" w:color="C00000"/>
              <w:right w:val="single" w:sz="4" w:space="0" w:color="C00000"/>
            </w:tcBorders>
            <w:shd w:val="clear" w:color="auto" w:fill="0D0D0D"/>
          </w:tcPr>
          <w:p w14:paraId="5D19F903" w14:textId="77777777" w:rsidR="00CB6A8C" w:rsidRPr="00511D64" w:rsidRDefault="00CB6A8C" w:rsidP="00F55107">
            <w:pPr>
              <w:pStyle w:val="berschrift1"/>
              <w:rPr>
                <w:lang w:val="it-IT"/>
              </w:rPr>
            </w:pPr>
            <w:r w:rsidRPr="00511D64">
              <w:rPr>
                <w:bCs w:val="0"/>
                <w:kern w:val="0"/>
                <w:sz w:val="26"/>
                <w:szCs w:val="20"/>
                <w:lang w:val="it-IT"/>
              </w:rPr>
              <w:br w:type="page"/>
            </w:r>
            <w:r w:rsidR="000468F2" w:rsidRPr="00511D64">
              <w:rPr>
                <w:lang w:val="it-IT"/>
              </w:rPr>
              <w:br w:type="page"/>
            </w:r>
            <w:r w:rsidRPr="00511D64">
              <w:rPr>
                <w:lang w:val="it-IT"/>
              </w:rPr>
              <w:br w:type="page"/>
            </w:r>
            <w:bookmarkStart w:id="34" w:name="_Toc20221265"/>
            <w:r w:rsidR="00E250F9" w:rsidRPr="00511D64">
              <w:rPr>
                <w:lang w:val="it-IT"/>
              </w:rPr>
              <w:t>Occupazione dell’edificio</w:t>
            </w:r>
            <w:bookmarkEnd w:id="34"/>
          </w:p>
        </w:tc>
      </w:tr>
      <w:tr w:rsidR="00CB6A8C" w:rsidRPr="00511D64" w14:paraId="52566ACC" w14:textId="77777777" w:rsidTr="00167857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79608CC5" w14:textId="77777777" w:rsidR="00CB6A8C" w:rsidRPr="00511D64" w:rsidRDefault="00CB6A8C" w:rsidP="00F55107">
            <w:pPr>
              <w:tabs>
                <w:tab w:val="num" w:pos="355"/>
              </w:tabs>
              <w:spacing w:before="120" w:after="0"/>
              <w:ind w:left="74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right w:val="single" w:sz="4" w:space="0" w:color="D9D9D9"/>
            </w:tcBorders>
            <w:shd w:val="clear" w:color="auto" w:fill="auto"/>
          </w:tcPr>
          <w:p w14:paraId="0805673E" w14:textId="77777777" w:rsidR="00CB6A8C" w:rsidRPr="00511D64" w:rsidRDefault="00E250F9" w:rsidP="00E250F9">
            <w:pPr>
              <w:pStyle w:val="Text"/>
              <w:spacing w:before="300" w:after="240"/>
              <w:ind w:left="0"/>
              <w:rPr>
                <w:b/>
                <w:sz w:val="32"/>
                <w:szCs w:val="32"/>
                <w:lang w:val="it-IT"/>
              </w:rPr>
            </w:pPr>
            <w:r w:rsidRPr="00511D64">
              <w:rPr>
                <w:b/>
                <w:bCs/>
                <w:sz w:val="32"/>
                <w:szCs w:val="32"/>
                <w:lang w:val="it-IT"/>
              </w:rPr>
              <w:t>In caso di ricorso alla violenza, disordini o irruzione nell’edificio da parte di persone non autorizzate</w:t>
            </w:r>
            <w:r w:rsidRPr="00511D64">
              <w:rPr>
                <w:b/>
                <w:sz w:val="32"/>
                <w:szCs w:val="32"/>
                <w:lang w:val="it-IT"/>
              </w:rPr>
              <w:t>, occorre innanzitutto garantire la sicurezza dell’edificio, dare l’allarme e mantenere la calma</w:t>
            </w:r>
          </w:p>
        </w:tc>
      </w:tr>
      <w:tr w:rsidR="00CB6A8C" w:rsidRPr="00511D64" w14:paraId="4E0CCD77" w14:textId="77777777" w:rsidTr="00167857">
        <w:tc>
          <w:tcPr>
            <w:tcW w:w="145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584BF391" w14:textId="77777777" w:rsidR="00CB6A8C" w:rsidRPr="00511D64" w:rsidRDefault="00CB6A8C" w:rsidP="00167857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4CBEB3F" w14:textId="77777777" w:rsidR="00CB6A8C" w:rsidRPr="00511D64" w:rsidRDefault="00E250F9" w:rsidP="00E250F9">
            <w:pPr>
              <w:pStyle w:val="TextaufzhlungShiftF2"/>
              <w:numPr>
                <w:ilvl w:val="0"/>
                <w:numId w:val="43"/>
              </w:numPr>
              <w:spacing w:before="200" w:after="200" w:line="288" w:lineRule="auto"/>
              <w:ind w:left="424" w:hanging="357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Chiudere la porta d’ingresso</w:t>
            </w:r>
            <w:r w:rsidRPr="00511D64">
              <w:rPr>
                <w:color w:val="008080"/>
                <w:sz w:val="24"/>
                <w:szCs w:val="24"/>
                <w:lang w:val="it-IT"/>
              </w:rPr>
              <w:t xml:space="preserve"> </w:t>
            </w:r>
            <w:r w:rsidRPr="00511D64">
              <w:rPr>
                <w:sz w:val="24"/>
                <w:szCs w:val="24"/>
                <w:lang w:val="it-IT"/>
              </w:rPr>
              <w:t>per evitare che altre persone entrino nell’edificio, senza con ciò mettere inutilmente a repentaglio la propria incolumità</w:t>
            </w:r>
          </w:p>
        </w:tc>
      </w:tr>
      <w:tr w:rsidR="0018298B" w:rsidRPr="00511D64" w14:paraId="02854CF5" w14:textId="77777777" w:rsidTr="00167857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5C33388D" w14:textId="77777777" w:rsidR="0018298B" w:rsidRPr="00511D64" w:rsidRDefault="0018298B" w:rsidP="00167857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40D6FC3" w14:textId="77777777" w:rsidR="0018298B" w:rsidRPr="00511D64" w:rsidRDefault="00E250F9" w:rsidP="00F55572">
            <w:pPr>
              <w:pStyle w:val="TextaufzhlungShiftF2"/>
              <w:numPr>
                <w:ilvl w:val="0"/>
                <w:numId w:val="43"/>
              </w:numPr>
              <w:spacing w:before="200" w:after="200" w:line="288" w:lineRule="auto"/>
              <w:ind w:left="424" w:hanging="357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Informare l</w:t>
            </w:r>
            <w:r w:rsidRPr="00511D64">
              <w:rPr>
                <w:b/>
                <w:bCs/>
                <w:sz w:val="24"/>
                <w:szCs w:val="24"/>
                <w:lang w:val="it-IT"/>
              </w:rPr>
              <w:t>’</w:t>
            </w:r>
            <w:r w:rsidRPr="00511D64">
              <w:rPr>
                <w:bCs/>
                <w:sz w:val="24"/>
                <w:szCs w:val="24"/>
                <w:lang w:val="it-IT"/>
              </w:rPr>
              <w:t>AdSic</w:t>
            </w:r>
          </w:p>
        </w:tc>
      </w:tr>
      <w:tr w:rsidR="0018298B" w:rsidRPr="00511D64" w14:paraId="5042DC17" w14:textId="77777777" w:rsidTr="00167857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4EE6008F" w14:textId="4B3E9415" w:rsidR="0018298B" w:rsidRPr="00511D64" w:rsidRDefault="00C36F9C" w:rsidP="00167857">
            <w:pPr>
              <w:tabs>
                <w:tab w:val="num" w:pos="355"/>
              </w:tabs>
              <w:ind w:left="74"/>
              <w:rPr>
                <w:sz w:val="28"/>
                <w:szCs w:val="28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74BB8012" wp14:editId="3E472AB7">
                  <wp:extent cx="609600" cy="609600"/>
                  <wp:effectExtent l="0" t="0" r="0" b="0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8B05893" w14:textId="77777777" w:rsidR="0018298B" w:rsidRPr="00511D64" w:rsidRDefault="00E250F9" w:rsidP="000160F5">
            <w:pPr>
              <w:pStyle w:val="TextaufzhlungShiftF2"/>
              <w:numPr>
                <w:ilvl w:val="0"/>
                <w:numId w:val="43"/>
              </w:numPr>
              <w:tabs>
                <w:tab w:val="left" w:pos="427"/>
                <w:tab w:val="left" w:pos="4536"/>
              </w:tabs>
              <w:spacing w:before="0" w:after="0" w:line="288" w:lineRule="auto"/>
              <w:ind w:left="425" w:hanging="357"/>
              <w:rPr>
                <w:sz w:val="24"/>
                <w:szCs w:val="24"/>
                <w:lang w:val="it-IT"/>
              </w:rPr>
            </w:pPr>
            <w:r w:rsidRPr="00511D64">
              <w:rPr>
                <w:bCs/>
                <w:color w:val="000000"/>
                <w:sz w:val="24"/>
                <w:szCs w:val="24"/>
                <w:lang w:val="it-IT"/>
              </w:rPr>
              <w:t>L’AdSic decide se avvertire la polizia</w:t>
            </w:r>
            <w:r w:rsidR="0018298B" w:rsidRPr="00511D64">
              <w:rPr>
                <w:bCs/>
                <w:color w:val="000000"/>
                <w:sz w:val="24"/>
                <w:szCs w:val="24"/>
                <w:lang w:val="it-IT"/>
              </w:rPr>
              <w:t>:</w:t>
            </w:r>
            <w:r w:rsidR="0018298B" w:rsidRPr="00511D64">
              <w:rPr>
                <w:sz w:val="24"/>
                <w:szCs w:val="24"/>
                <w:lang w:val="it-IT"/>
              </w:rPr>
              <w:t xml:space="preserve"> </w:t>
            </w:r>
            <w:r w:rsidR="0018298B" w:rsidRPr="00C36F9C">
              <w:rPr>
                <w:rFonts w:ascii="Arial Rounded MT Bold" w:hAnsi="Arial Rounded MT Bold"/>
                <w:b/>
                <w:color w:val="0000FF"/>
                <w:sz w:val="24"/>
                <w:szCs w:val="24"/>
                <w:lang w:val="it-IT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="0018298B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sym w:font="Wingdings 2" w:char="F027"/>
            </w:r>
            <w:r w:rsidR="0018298B" w:rsidRPr="00511D64">
              <w:rPr>
                <w:b/>
                <w:bCs/>
                <w:color w:val="FF0000"/>
                <w:sz w:val="24"/>
                <w:szCs w:val="24"/>
                <w:lang w:val="it-IT"/>
              </w:rPr>
              <w:t xml:space="preserve"> 117</w:t>
            </w:r>
          </w:p>
        </w:tc>
      </w:tr>
      <w:tr w:rsidR="0018298B" w:rsidRPr="00511D64" w14:paraId="14A1D185" w14:textId="77777777" w:rsidTr="00167857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30022C48" w14:textId="77777777" w:rsidR="0018298B" w:rsidRPr="00511D64" w:rsidRDefault="0018298B" w:rsidP="00167857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5E699C66" w14:textId="77777777" w:rsidR="0018298B" w:rsidRPr="00511D64" w:rsidRDefault="00E250F9" w:rsidP="00E250F9">
            <w:pPr>
              <w:pStyle w:val="TextaufzhlungShiftF2"/>
              <w:numPr>
                <w:ilvl w:val="0"/>
                <w:numId w:val="43"/>
              </w:numPr>
              <w:spacing w:before="200" w:after="200" w:line="288" w:lineRule="auto"/>
              <w:ind w:left="424" w:hanging="357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L’AdSic informa i suoi superiori</w:t>
            </w:r>
          </w:p>
        </w:tc>
      </w:tr>
      <w:tr w:rsidR="00167857" w:rsidRPr="00511D64" w14:paraId="5D27252B" w14:textId="77777777" w:rsidTr="00167857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1EEF9457" w14:textId="77777777" w:rsidR="00167857" w:rsidRPr="00511D64" w:rsidRDefault="00167857" w:rsidP="00167857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81A89D8" w14:textId="77777777" w:rsidR="00167857" w:rsidRPr="00511D64" w:rsidRDefault="00E250F9" w:rsidP="00503122">
            <w:pPr>
              <w:pStyle w:val="TextaufzhlungShiftF2"/>
              <w:numPr>
                <w:ilvl w:val="0"/>
                <w:numId w:val="44"/>
              </w:numPr>
              <w:spacing w:before="200" w:after="200" w:line="288" w:lineRule="auto"/>
              <w:ind w:left="429" w:hanging="357"/>
              <w:rPr>
                <w:b/>
                <w:bCs/>
                <w:color w:val="FF0000"/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 xml:space="preserve">L’AdSic SIBE informa </w:t>
            </w:r>
            <w:r w:rsidR="00503122">
              <w:rPr>
                <w:sz w:val="24"/>
                <w:szCs w:val="24"/>
                <w:lang w:val="it-IT"/>
              </w:rPr>
              <w:t>il resto del personale</w:t>
            </w:r>
            <w:r w:rsidRPr="00511D64">
              <w:rPr>
                <w:sz w:val="24"/>
                <w:szCs w:val="24"/>
                <w:lang w:val="it-IT"/>
              </w:rPr>
              <w:t xml:space="preserve"> sulle azioni </w:t>
            </w:r>
            <w:r w:rsidR="006351DB" w:rsidRPr="00511D64">
              <w:rPr>
                <w:sz w:val="24"/>
                <w:szCs w:val="24"/>
                <w:lang w:val="it-IT"/>
              </w:rPr>
              <w:t xml:space="preserve">della polizia e dei pompieri </w:t>
            </w:r>
            <w:r w:rsidRPr="00511D64">
              <w:rPr>
                <w:sz w:val="24"/>
                <w:szCs w:val="24"/>
                <w:lang w:val="it-IT"/>
              </w:rPr>
              <w:t xml:space="preserve">in corso/pianificate </w:t>
            </w:r>
          </w:p>
        </w:tc>
      </w:tr>
      <w:tr w:rsidR="00167857" w:rsidRPr="00511D64" w14:paraId="74899203" w14:textId="77777777" w:rsidTr="00167857">
        <w:tc>
          <w:tcPr>
            <w:tcW w:w="14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14:paraId="41C9CC92" w14:textId="77777777" w:rsidR="00167857" w:rsidRPr="00511D64" w:rsidRDefault="00167857" w:rsidP="00167857">
            <w:pPr>
              <w:tabs>
                <w:tab w:val="num" w:pos="355"/>
              </w:tabs>
              <w:spacing w:before="120" w:after="12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5B9D0BB" w14:textId="77777777" w:rsidR="00167857" w:rsidRPr="00511D64" w:rsidRDefault="00E250F9" w:rsidP="00F55572">
            <w:pPr>
              <w:pStyle w:val="TextaufzhlungShiftF2"/>
              <w:numPr>
                <w:ilvl w:val="0"/>
                <w:numId w:val="43"/>
              </w:numPr>
              <w:spacing w:before="200" w:after="200" w:line="288" w:lineRule="auto"/>
              <w:ind w:left="424" w:hanging="357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Attendere, restando all’interno dell’edificio, le istruzioni dei responsabili dell’organizzazione d’emergenza</w:t>
            </w:r>
          </w:p>
        </w:tc>
      </w:tr>
      <w:tr w:rsidR="0018298B" w:rsidRPr="00511D64" w14:paraId="479F2701" w14:textId="77777777" w:rsidTr="00167857">
        <w:tc>
          <w:tcPr>
            <w:tcW w:w="1452" w:type="dxa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</w:tcPr>
          <w:p w14:paraId="5CB37580" w14:textId="77777777" w:rsidR="0018298B" w:rsidRPr="00511D64" w:rsidRDefault="0018298B" w:rsidP="00167857">
            <w:pPr>
              <w:tabs>
                <w:tab w:val="num" w:pos="355"/>
              </w:tabs>
              <w:spacing w:before="240" w:after="24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top w:val="single" w:sz="4" w:space="0" w:color="D9D9D9"/>
              <w:right w:val="single" w:sz="4" w:space="0" w:color="D9D9D9"/>
            </w:tcBorders>
            <w:shd w:val="clear" w:color="auto" w:fill="auto"/>
          </w:tcPr>
          <w:p w14:paraId="6BAF8571" w14:textId="77777777" w:rsidR="0018298B" w:rsidRPr="00511D64" w:rsidRDefault="002834B9" w:rsidP="002834B9">
            <w:pPr>
              <w:pStyle w:val="TextaufzhlungShiftF2"/>
              <w:numPr>
                <w:ilvl w:val="0"/>
                <w:numId w:val="43"/>
              </w:numPr>
              <w:spacing w:before="200" w:after="240" w:line="288" w:lineRule="auto"/>
              <w:ind w:left="425" w:hanging="357"/>
              <w:rPr>
                <w:sz w:val="24"/>
                <w:szCs w:val="24"/>
                <w:lang w:val="it-IT"/>
              </w:rPr>
            </w:pPr>
            <w:r w:rsidRPr="00511D64">
              <w:rPr>
                <w:sz w:val="24"/>
                <w:szCs w:val="24"/>
                <w:lang w:val="it-IT"/>
              </w:rPr>
              <w:t>Ascoltare e prendere sul serio le richieste avanzate dagli occupanti senza lasciarsi provocare</w:t>
            </w:r>
          </w:p>
        </w:tc>
      </w:tr>
      <w:tr w:rsidR="0018298B" w:rsidRPr="00511D64" w14:paraId="2D268452" w14:textId="77777777" w:rsidTr="00F55107">
        <w:tc>
          <w:tcPr>
            <w:tcW w:w="145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000000"/>
          </w:tcPr>
          <w:p w14:paraId="3FA81B05" w14:textId="77777777" w:rsidR="0018298B" w:rsidRPr="00511D64" w:rsidRDefault="0018298B" w:rsidP="0018298B">
            <w:pPr>
              <w:tabs>
                <w:tab w:val="num" w:pos="355"/>
              </w:tabs>
              <w:spacing w:before="120" w:after="0"/>
              <w:ind w:left="74"/>
              <w:rPr>
                <w:sz w:val="28"/>
                <w:szCs w:val="28"/>
                <w:lang w:val="it-IT"/>
              </w:rPr>
            </w:pPr>
          </w:p>
        </w:tc>
        <w:tc>
          <w:tcPr>
            <w:tcW w:w="861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000000"/>
          </w:tcPr>
          <w:p w14:paraId="2F215780" w14:textId="77777777" w:rsidR="0018298B" w:rsidRPr="00511D64" w:rsidRDefault="0018298B" w:rsidP="0018298B">
            <w:pPr>
              <w:pStyle w:val="TextaufzhlungShiftF2"/>
              <w:numPr>
                <w:ilvl w:val="0"/>
                <w:numId w:val="0"/>
              </w:numPr>
              <w:spacing w:before="120" w:after="120" w:line="288" w:lineRule="auto"/>
              <w:ind w:left="424"/>
              <w:rPr>
                <w:sz w:val="24"/>
                <w:szCs w:val="24"/>
                <w:lang w:val="it-IT"/>
              </w:rPr>
            </w:pPr>
          </w:p>
        </w:tc>
      </w:tr>
    </w:tbl>
    <w:p w14:paraId="39AF07D2" w14:textId="77777777" w:rsidR="00CB6A8C" w:rsidRPr="00511D64" w:rsidRDefault="00CB6A8C" w:rsidP="00587EEE">
      <w:pPr>
        <w:pStyle w:val="Abteilung"/>
        <w:spacing w:after="120"/>
        <w:rPr>
          <w:lang w:val="it-IT"/>
        </w:rPr>
      </w:pPr>
    </w:p>
    <w:p w14:paraId="0ACBC874" w14:textId="77777777" w:rsidR="00F63D2E" w:rsidRPr="00511D64" w:rsidRDefault="000468F2">
      <w:pPr>
        <w:pStyle w:val="Text"/>
        <w:ind w:left="0"/>
        <w:jc w:val="center"/>
        <w:rPr>
          <w:lang w:val="it-IT"/>
        </w:rPr>
      </w:pPr>
      <w:r w:rsidRPr="00511D64">
        <w:rPr>
          <w:lang w:val="it-IT"/>
        </w:rPr>
        <w:br w:type="page"/>
      </w:r>
    </w:p>
    <w:tbl>
      <w:tblPr>
        <w:tblW w:w="13608" w:type="dxa"/>
        <w:tblInd w:w="108" w:type="dxa"/>
        <w:tblLook w:val="04A0" w:firstRow="1" w:lastRow="0" w:firstColumn="1" w:lastColumn="0" w:noHBand="0" w:noVBand="1"/>
      </w:tblPr>
      <w:tblGrid>
        <w:gridCol w:w="1452"/>
        <w:gridCol w:w="6770"/>
        <w:gridCol w:w="1843"/>
        <w:gridCol w:w="3543"/>
      </w:tblGrid>
      <w:tr w:rsidR="007D6D73" w:rsidRPr="00511D64" w14:paraId="0EDB5EF7" w14:textId="77777777" w:rsidTr="00012D5C">
        <w:trPr>
          <w:gridAfter w:val="1"/>
          <w:wAfter w:w="3543" w:type="dxa"/>
          <w:trHeight w:val="1134"/>
        </w:trPr>
        <w:tc>
          <w:tcPr>
            <w:tcW w:w="10065" w:type="dxa"/>
            <w:gridSpan w:val="3"/>
            <w:tcBorders>
              <w:left w:val="single" w:sz="4" w:space="0" w:color="C00000"/>
              <w:right w:val="single" w:sz="4" w:space="0" w:color="C00000"/>
            </w:tcBorders>
            <w:shd w:val="clear" w:color="auto" w:fill="C00000"/>
          </w:tcPr>
          <w:p w14:paraId="46D5B05B" w14:textId="77777777" w:rsidR="007D6D73" w:rsidRPr="00511D64" w:rsidRDefault="00F63D2E" w:rsidP="002834B9">
            <w:pPr>
              <w:pStyle w:val="berschrift1"/>
              <w:rPr>
                <w:lang w:val="it-IT"/>
              </w:rPr>
            </w:pPr>
            <w:r w:rsidRPr="00511D64">
              <w:rPr>
                <w:lang w:val="it-IT"/>
              </w:rPr>
              <w:br w:type="page"/>
            </w:r>
            <w:r w:rsidR="007D6D73" w:rsidRPr="00511D64">
              <w:rPr>
                <w:lang w:val="it-IT"/>
              </w:rPr>
              <w:br w:type="page"/>
            </w:r>
            <w:bookmarkStart w:id="35" w:name="_Toc20221266"/>
            <w:bookmarkStart w:id="36" w:name="Text22"/>
            <w:r w:rsidR="002834B9" w:rsidRPr="00511D64">
              <w:rPr>
                <w:lang w:val="it-IT"/>
              </w:rPr>
              <w:t>Numeri d’emergenza</w:t>
            </w:r>
            <w:bookmarkEnd w:id="35"/>
            <w:bookmarkEnd w:id="36"/>
          </w:p>
        </w:tc>
      </w:tr>
      <w:tr w:rsidR="006A7DFF" w:rsidRPr="00511D64" w14:paraId="6C635AAD" w14:textId="77777777" w:rsidTr="002C73E8">
        <w:trPr>
          <w:gridAfter w:val="1"/>
          <w:wAfter w:w="3543" w:type="dxa"/>
        </w:trPr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10D6DD49" w14:textId="6D2DE1B2" w:rsidR="006A7DFF" w:rsidRPr="00511D64" w:rsidRDefault="00C36F9C" w:rsidP="000D4DF3">
            <w:pPr>
              <w:tabs>
                <w:tab w:val="num" w:pos="355"/>
              </w:tabs>
              <w:spacing w:before="120" w:after="0"/>
              <w:ind w:left="74"/>
              <w:rPr>
                <w:rFonts w:cs="Arial"/>
                <w:b/>
                <w:sz w:val="24"/>
                <w:szCs w:val="24"/>
                <w:lang w:val="it-IT"/>
              </w:rPr>
            </w:pPr>
            <w:r w:rsidRPr="00511D64">
              <w:rPr>
                <w:noProof/>
                <w:lang w:val="it-IT"/>
              </w:rPr>
              <w:drawing>
                <wp:anchor distT="0" distB="0" distL="114300" distR="114300" simplePos="0" relativeHeight="251667968" behindDoc="0" locked="0" layoutInCell="1" allowOverlap="1" wp14:anchorId="55410836" wp14:editId="64F6DA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220980</wp:posOffset>
                  </wp:positionV>
                  <wp:extent cx="609600" cy="609600"/>
                  <wp:effectExtent l="0" t="0" r="0" b="0"/>
                  <wp:wrapNone/>
                  <wp:docPr id="671" name="Bild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  <w:shd w:val="clear" w:color="auto" w:fill="auto"/>
          </w:tcPr>
          <w:p w14:paraId="1DF3EBCC" w14:textId="77777777" w:rsidR="006A7DFF" w:rsidRPr="00511D64" w:rsidRDefault="002834B9" w:rsidP="00012D5C">
            <w:pPr>
              <w:pStyle w:val="TabellentextF3"/>
              <w:tabs>
                <w:tab w:val="right" w:pos="8401"/>
              </w:tabs>
              <w:spacing w:before="300" w:afterLines="40" w:after="96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Addetto alla sicurezza e sostituto</w:t>
            </w:r>
          </w:p>
          <w:p w14:paraId="31A9C661" w14:textId="77777777" w:rsidR="002C73E8" w:rsidRPr="00511D64" w:rsidRDefault="002834B9" w:rsidP="002C73E8">
            <w:pPr>
              <w:pStyle w:val="TabellentextF3"/>
              <w:tabs>
                <w:tab w:val="right" w:pos="8401"/>
              </w:tabs>
              <w:spacing w:before="100" w:beforeAutospacing="1" w:after="120"/>
              <w:rPr>
                <w:rFonts w:cs="Arial"/>
                <w:bCs/>
                <w:color w:val="000000"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Cs/>
                <w:sz w:val="32"/>
                <w:szCs w:val="32"/>
                <w:lang w:val="it-IT"/>
              </w:rPr>
              <w:t>Nome Cognome</w:t>
            </w:r>
            <w:r w:rsidR="002C73E8" w:rsidRPr="00511D64">
              <w:rPr>
                <w:rFonts w:cs="Arial"/>
                <w:bCs/>
                <w:sz w:val="32"/>
                <w:szCs w:val="32"/>
                <w:lang w:val="it-IT"/>
              </w:rPr>
              <w:t xml:space="preserve"> </w:t>
            </w:r>
            <w:r w:rsidR="006A7DFF" w:rsidRPr="00511D64">
              <w:rPr>
                <w:rFonts w:cs="Arial"/>
                <w:bCs/>
                <w:sz w:val="32"/>
                <w:szCs w:val="32"/>
                <w:lang w:val="it-IT"/>
              </w:rPr>
              <w:t>(</w:t>
            </w:r>
            <w:r w:rsidRPr="00511D64">
              <w:rPr>
                <w:rFonts w:cs="Arial"/>
                <w:bCs/>
                <w:sz w:val="32"/>
                <w:szCs w:val="32"/>
                <w:lang w:val="it-IT"/>
              </w:rPr>
              <w:t>AdSic</w:t>
            </w:r>
            <w:r w:rsidR="002C73E8" w:rsidRPr="00511D64">
              <w:rPr>
                <w:rFonts w:cs="Arial"/>
                <w:bCs/>
                <w:sz w:val="32"/>
                <w:szCs w:val="32"/>
                <w:lang w:val="it-IT"/>
              </w:rPr>
              <w:t>)</w:t>
            </w:r>
          </w:p>
          <w:p w14:paraId="592C45D6" w14:textId="77777777" w:rsidR="006A7DFF" w:rsidRPr="00511D64" w:rsidRDefault="002834B9" w:rsidP="002834B9">
            <w:pPr>
              <w:pStyle w:val="TabellentextF3"/>
              <w:tabs>
                <w:tab w:val="right" w:pos="8401"/>
              </w:tabs>
              <w:spacing w:before="0" w:after="24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Cs/>
                <w:sz w:val="32"/>
                <w:szCs w:val="32"/>
                <w:lang w:val="it-IT"/>
              </w:rPr>
              <w:t>Nome Cognome</w:t>
            </w:r>
            <w:r w:rsidR="006A7DFF" w:rsidRPr="00511D64">
              <w:rPr>
                <w:rFonts w:cs="Arial"/>
                <w:bCs/>
                <w:sz w:val="32"/>
                <w:szCs w:val="32"/>
                <w:lang w:val="it-IT"/>
              </w:rPr>
              <w:t xml:space="preserve"> (</w:t>
            </w:r>
            <w:r w:rsidRPr="00511D64">
              <w:rPr>
                <w:rFonts w:cs="Arial"/>
                <w:bCs/>
                <w:sz w:val="32"/>
                <w:szCs w:val="32"/>
                <w:lang w:val="it-IT"/>
              </w:rPr>
              <w:t>sostituto</w:t>
            </w:r>
            <w:r w:rsidR="006A7DFF" w:rsidRPr="00511D64">
              <w:rPr>
                <w:rFonts w:cs="Arial"/>
                <w:bCs/>
                <w:sz w:val="32"/>
                <w:szCs w:val="32"/>
                <w:lang w:val="it-IT"/>
              </w:rPr>
              <w:t>)</w:t>
            </w:r>
          </w:p>
        </w:tc>
        <w:tc>
          <w:tcPr>
            <w:tcW w:w="1843" w:type="dxa"/>
            <w:tcBorders>
              <w:right w:val="single" w:sz="4" w:space="0" w:color="D9D9D9"/>
            </w:tcBorders>
            <w:shd w:val="clear" w:color="auto" w:fill="auto"/>
          </w:tcPr>
          <w:p w14:paraId="12801157" w14:textId="77777777" w:rsidR="006A7DFF" w:rsidRPr="00511D64" w:rsidRDefault="006A7DFF" w:rsidP="006A7DFF">
            <w:pPr>
              <w:pStyle w:val="TabellentextF3"/>
              <w:tabs>
                <w:tab w:val="right" w:pos="8401"/>
              </w:tabs>
              <w:spacing w:before="300" w:afterLines="40" w:after="96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</w:p>
          <w:p w14:paraId="5625EDFA" w14:textId="77777777" w:rsidR="002C73E8" w:rsidRPr="00511D64" w:rsidRDefault="006A7DFF" w:rsidP="002C73E8">
            <w:pPr>
              <w:pStyle w:val="TabellentextF3"/>
              <w:tabs>
                <w:tab w:val="right" w:pos="8401"/>
              </w:tabs>
              <w:spacing w:before="100" w:beforeAutospacing="1" w:afterLines="40" w:after="96"/>
              <w:jc w:val="center"/>
              <w:rPr>
                <w:rFonts w:cs="Arial"/>
                <w:bCs/>
                <w:color w:val="000000"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fldChar w:fldCharType="separate"/>
            </w:r>
            <w:r w:rsidR="005A3940">
              <w:rPr>
                <w:rFonts w:cs="Arial"/>
                <w:bCs/>
                <w:noProof/>
                <w:color w:val="000000"/>
                <w:sz w:val="32"/>
                <w:szCs w:val="32"/>
                <w:lang w:val="it-IT"/>
              </w:rPr>
              <w:t>Tel.</w:t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fldChar w:fldCharType="end"/>
            </w:r>
          </w:p>
          <w:p w14:paraId="08277294" w14:textId="77777777" w:rsidR="006A7DFF" w:rsidRPr="00511D64" w:rsidRDefault="006A7DFF" w:rsidP="002A6F64">
            <w:pPr>
              <w:pStyle w:val="TabellentextF3"/>
              <w:tabs>
                <w:tab w:val="right" w:pos="8401"/>
              </w:tabs>
              <w:spacing w:before="0" w:afterLines="40" w:after="96"/>
              <w:jc w:val="center"/>
              <w:rPr>
                <w:rFonts w:cs="Arial"/>
                <w:b/>
                <w:caps/>
                <w:color w:val="000000"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l."/>
                  </w:textInput>
                </w:ffData>
              </w:fldChar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instrText xml:space="preserve"> FORMTEXT </w:instrText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fldChar w:fldCharType="separate"/>
            </w:r>
            <w:r w:rsidR="005A3940">
              <w:rPr>
                <w:rFonts w:cs="Arial"/>
                <w:bCs/>
                <w:noProof/>
                <w:color w:val="000000"/>
                <w:sz w:val="32"/>
                <w:szCs w:val="32"/>
                <w:lang w:val="it-IT"/>
              </w:rPr>
              <w:t>Tel.</w:t>
            </w:r>
            <w:r w:rsidRPr="00511D64">
              <w:rPr>
                <w:rFonts w:cs="Arial"/>
                <w:bCs/>
                <w:color w:val="000000"/>
                <w:sz w:val="32"/>
                <w:szCs w:val="32"/>
                <w:lang w:val="it-IT"/>
              </w:rPr>
              <w:fldChar w:fldCharType="end"/>
            </w:r>
          </w:p>
        </w:tc>
      </w:tr>
      <w:tr w:rsidR="006A7DFF" w:rsidRPr="00511D64" w14:paraId="3CD7FC54" w14:textId="77777777" w:rsidTr="00C61E4F">
        <w:trPr>
          <w:gridAfter w:val="1"/>
          <w:wAfter w:w="3543" w:type="dxa"/>
          <w:trHeight w:val="1247"/>
        </w:trPr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  <w:vAlign w:val="center"/>
          </w:tcPr>
          <w:p w14:paraId="3A9A808E" w14:textId="7BA8A710" w:rsidR="006A7DFF" w:rsidRPr="00511D64" w:rsidRDefault="00C36F9C" w:rsidP="0010747C">
            <w:pPr>
              <w:tabs>
                <w:tab w:val="num" w:pos="355"/>
              </w:tabs>
              <w:spacing w:before="120" w:after="12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582D2ADF" wp14:editId="6B1E1215">
                  <wp:extent cx="609600" cy="609600"/>
                  <wp:effectExtent l="0" t="0" r="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shd w:val="clear" w:color="auto" w:fill="D9D9D9"/>
            <w:vAlign w:val="center"/>
          </w:tcPr>
          <w:p w14:paraId="54429C07" w14:textId="77777777" w:rsidR="006A7DFF" w:rsidRPr="00511D64" w:rsidRDefault="002834B9" w:rsidP="000849F2">
            <w:pPr>
              <w:pStyle w:val="TabellentextF3"/>
              <w:spacing w:before="240" w:after="24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polizia</w:t>
            </w:r>
          </w:p>
        </w:tc>
        <w:tc>
          <w:tcPr>
            <w:tcW w:w="1843" w:type="dxa"/>
            <w:tcBorders>
              <w:right w:val="single" w:sz="4" w:space="0" w:color="D9D9D9"/>
            </w:tcBorders>
            <w:shd w:val="clear" w:color="auto" w:fill="D9D9D9"/>
            <w:vAlign w:val="center"/>
          </w:tcPr>
          <w:p w14:paraId="1A68AD95" w14:textId="77777777" w:rsidR="006A7DFF" w:rsidRPr="00511D64" w:rsidRDefault="006A7DFF" w:rsidP="0010747C">
            <w:pPr>
              <w:pStyle w:val="TabellentextF3"/>
              <w:spacing w:before="240" w:after="0"/>
              <w:jc w:val="center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117</w:t>
            </w:r>
          </w:p>
        </w:tc>
      </w:tr>
      <w:tr w:rsidR="006A7DFF" w:rsidRPr="00511D64" w14:paraId="254850EC" w14:textId="77777777" w:rsidTr="00C61E4F">
        <w:trPr>
          <w:gridAfter w:val="1"/>
          <w:wAfter w:w="3543" w:type="dxa"/>
          <w:trHeight w:val="1247"/>
        </w:trPr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  <w:vAlign w:val="center"/>
          </w:tcPr>
          <w:p w14:paraId="44F7FC21" w14:textId="26BC29BC" w:rsidR="006A7DFF" w:rsidRPr="00511D64" w:rsidRDefault="00C36F9C" w:rsidP="0010747C">
            <w:pPr>
              <w:tabs>
                <w:tab w:val="num" w:pos="355"/>
              </w:tabs>
              <w:spacing w:before="120" w:after="12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57D2A26C" wp14:editId="60BBFBEA">
                  <wp:extent cx="609600" cy="609600"/>
                  <wp:effectExtent l="0" t="0" r="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7890611E" w14:textId="77777777" w:rsidR="006A7DFF" w:rsidRPr="00511D64" w:rsidRDefault="002834B9" w:rsidP="000849F2">
            <w:pPr>
              <w:pStyle w:val="TabellentextF3"/>
              <w:spacing w:before="240" w:after="24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pompieri</w:t>
            </w:r>
          </w:p>
        </w:tc>
        <w:tc>
          <w:tcPr>
            <w:tcW w:w="1843" w:type="dxa"/>
            <w:tcBorders>
              <w:right w:val="single" w:sz="4" w:space="0" w:color="D9D9D9"/>
            </w:tcBorders>
            <w:shd w:val="clear" w:color="auto" w:fill="auto"/>
            <w:vAlign w:val="center"/>
          </w:tcPr>
          <w:p w14:paraId="55EAA1A6" w14:textId="77777777" w:rsidR="006A7DFF" w:rsidRPr="00511D64" w:rsidRDefault="006A7DFF" w:rsidP="0010747C">
            <w:pPr>
              <w:tabs>
                <w:tab w:val="right" w:pos="8401"/>
              </w:tabs>
              <w:spacing w:before="240" w:after="240"/>
              <w:jc w:val="center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118</w:t>
            </w:r>
          </w:p>
        </w:tc>
      </w:tr>
      <w:tr w:rsidR="006A7DFF" w:rsidRPr="00511D64" w14:paraId="75BA9DD6" w14:textId="77777777" w:rsidTr="00C61E4F">
        <w:trPr>
          <w:gridAfter w:val="1"/>
          <w:wAfter w:w="3543" w:type="dxa"/>
          <w:trHeight w:val="1247"/>
        </w:trPr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  <w:vAlign w:val="center"/>
          </w:tcPr>
          <w:p w14:paraId="62552BA0" w14:textId="2394A0FC" w:rsidR="006A7DFF" w:rsidRPr="00511D64" w:rsidRDefault="00C36F9C" w:rsidP="0010747C">
            <w:pPr>
              <w:tabs>
                <w:tab w:val="num" w:pos="355"/>
              </w:tabs>
              <w:spacing w:before="120" w:after="12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46ADFB46" wp14:editId="53F2C5A1">
                  <wp:extent cx="609600" cy="609600"/>
                  <wp:effectExtent l="0" t="0" r="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shd w:val="clear" w:color="auto" w:fill="D9D9D9"/>
            <w:vAlign w:val="center"/>
          </w:tcPr>
          <w:p w14:paraId="7877744F" w14:textId="77777777" w:rsidR="006A7DFF" w:rsidRPr="00511D64" w:rsidRDefault="002834B9" w:rsidP="000849F2">
            <w:pPr>
              <w:pStyle w:val="TabellentextF3"/>
              <w:spacing w:before="240" w:after="24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pronto soccorso sanitario</w:t>
            </w:r>
          </w:p>
        </w:tc>
        <w:tc>
          <w:tcPr>
            <w:tcW w:w="1843" w:type="dxa"/>
            <w:tcBorders>
              <w:right w:val="single" w:sz="4" w:space="0" w:color="D9D9D9"/>
            </w:tcBorders>
            <w:shd w:val="clear" w:color="auto" w:fill="D9D9D9"/>
            <w:vAlign w:val="center"/>
          </w:tcPr>
          <w:p w14:paraId="19B5FD14" w14:textId="77777777" w:rsidR="006A7DFF" w:rsidRPr="00511D64" w:rsidRDefault="006A7DFF" w:rsidP="0010747C">
            <w:pPr>
              <w:tabs>
                <w:tab w:val="right" w:pos="8401"/>
              </w:tabs>
              <w:spacing w:before="240" w:after="240"/>
              <w:jc w:val="center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144</w:t>
            </w:r>
          </w:p>
        </w:tc>
      </w:tr>
      <w:tr w:rsidR="006A7DFF" w:rsidRPr="00511D64" w14:paraId="2245C92A" w14:textId="77777777" w:rsidTr="00C61E4F">
        <w:tc>
          <w:tcPr>
            <w:tcW w:w="1452" w:type="dxa"/>
            <w:tcBorders>
              <w:left w:val="single" w:sz="4" w:space="0" w:color="D9D9D9"/>
            </w:tcBorders>
            <w:shd w:val="clear" w:color="auto" w:fill="auto"/>
          </w:tcPr>
          <w:p w14:paraId="13461614" w14:textId="5E255D79" w:rsidR="006A7DFF" w:rsidRPr="00511D64" w:rsidRDefault="00C36F9C" w:rsidP="0010747C">
            <w:pPr>
              <w:tabs>
                <w:tab w:val="num" w:pos="355"/>
              </w:tabs>
              <w:spacing w:before="120" w:after="12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rFonts w:cs="Arial"/>
                <w:noProof/>
                <w:sz w:val="24"/>
                <w:szCs w:val="24"/>
                <w:lang w:val="it-IT"/>
              </w:rPr>
              <w:drawing>
                <wp:inline distT="0" distB="0" distL="0" distR="0" wp14:anchorId="1B8D97CE" wp14:editId="57A7DF10">
                  <wp:extent cx="609600" cy="609600"/>
                  <wp:effectExtent l="0" t="0" r="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02C9B025" w14:textId="77777777" w:rsidR="006A7DFF" w:rsidRPr="00511D64" w:rsidRDefault="002834B9" w:rsidP="000849F2">
            <w:pPr>
              <w:pStyle w:val="TabellentextF3"/>
              <w:spacing w:before="240" w:after="240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centro d’informazione tossicologica</w:t>
            </w:r>
          </w:p>
        </w:tc>
        <w:tc>
          <w:tcPr>
            <w:tcW w:w="1843" w:type="dxa"/>
            <w:tcBorders>
              <w:right w:val="single" w:sz="4" w:space="0" w:color="D9D9D9"/>
            </w:tcBorders>
            <w:shd w:val="clear" w:color="auto" w:fill="auto"/>
            <w:vAlign w:val="center"/>
          </w:tcPr>
          <w:p w14:paraId="0E773BBC" w14:textId="77777777" w:rsidR="006A7DFF" w:rsidRPr="00511D64" w:rsidRDefault="006A7DFF" w:rsidP="0010747C">
            <w:pPr>
              <w:pStyle w:val="TabellentextF3"/>
              <w:tabs>
                <w:tab w:val="right" w:pos="8400"/>
              </w:tabs>
              <w:spacing w:before="240" w:after="240"/>
              <w:ind w:left="0"/>
              <w:jc w:val="center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145</w:t>
            </w:r>
          </w:p>
        </w:tc>
        <w:tc>
          <w:tcPr>
            <w:tcW w:w="3543" w:type="dxa"/>
            <w:vAlign w:val="center"/>
          </w:tcPr>
          <w:p w14:paraId="0F3B48EF" w14:textId="77777777" w:rsidR="006A7DFF" w:rsidRPr="00511D64" w:rsidRDefault="006A7DFF" w:rsidP="00012D5C">
            <w:pPr>
              <w:pStyle w:val="TabellentextF3"/>
              <w:spacing w:before="0" w:after="0"/>
              <w:ind w:left="0"/>
              <w:jc w:val="center"/>
              <w:rPr>
                <w:b/>
                <w:bCs/>
                <w:color w:val="FF0000"/>
                <w:sz w:val="48"/>
                <w:lang w:val="it-IT"/>
              </w:rPr>
            </w:pPr>
          </w:p>
          <w:p w14:paraId="7069B4B0" w14:textId="77777777" w:rsidR="006A7DFF" w:rsidRPr="00511D64" w:rsidRDefault="006A7DFF" w:rsidP="00012D5C">
            <w:pPr>
              <w:pStyle w:val="TabellentextF3"/>
              <w:spacing w:before="0" w:after="0"/>
              <w:ind w:left="0"/>
              <w:jc w:val="center"/>
              <w:rPr>
                <w:b/>
                <w:bCs/>
                <w:color w:val="0000FF"/>
                <w:sz w:val="28"/>
                <w:lang w:val="it-IT"/>
              </w:rPr>
            </w:pPr>
          </w:p>
        </w:tc>
      </w:tr>
      <w:tr w:rsidR="006A7DFF" w:rsidRPr="007457FF" w14:paraId="6664EA37" w14:textId="77777777" w:rsidTr="00C61E4F">
        <w:trPr>
          <w:gridAfter w:val="1"/>
          <w:wAfter w:w="3543" w:type="dxa"/>
        </w:trPr>
        <w:tc>
          <w:tcPr>
            <w:tcW w:w="1452" w:type="dxa"/>
            <w:tcBorders>
              <w:left w:val="single" w:sz="4" w:space="0" w:color="D9D9D9"/>
            </w:tcBorders>
            <w:shd w:val="clear" w:color="auto" w:fill="D9D9D9"/>
          </w:tcPr>
          <w:p w14:paraId="6A43023C" w14:textId="4FAEC7FC" w:rsidR="006A7DFF" w:rsidRPr="00511D64" w:rsidRDefault="00C36F9C" w:rsidP="00236D45">
            <w:pPr>
              <w:spacing w:before="120" w:after="0"/>
              <w:rPr>
                <w:rFonts w:cs="Arial"/>
                <w:sz w:val="24"/>
                <w:szCs w:val="24"/>
                <w:lang w:val="it-IT"/>
              </w:rPr>
            </w:pPr>
            <w:r w:rsidRPr="00511D64">
              <w:rPr>
                <w:noProof/>
                <w:lang w:val="it-IT"/>
              </w:rPr>
              <w:drawing>
                <wp:anchor distT="0" distB="0" distL="114300" distR="114300" simplePos="0" relativeHeight="251666944" behindDoc="0" locked="0" layoutInCell="1" allowOverlap="1" wp14:anchorId="3AE4DCE7" wp14:editId="117850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202565</wp:posOffset>
                  </wp:positionV>
                  <wp:extent cx="612775" cy="379730"/>
                  <wp:effectExtent l="0" t="0" r="0" b="0"/>
                  <wp:wrapNone/>
                  <wp:docPr id="670" name="Bild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  <w:shd w:val="clear" w:color="auto" w:fill="D9D9D9"/>
            <w:vAlign w:val="center"/>
          </w:tcPr>
          <w:p w14:paraId="27B9978F" w14:textId="77777777" w:rsidR="006A7DFF" w:rsidRPr="00511D64" w:rsidRDefault="002834B9" w:rsidP="002834B9">
            <w:pPr>
              <w:tabs>
                <w:tab w:val="right" w:pos="8401"/>
              </w:tabs>
              <w:spacing w:before="240" w:after="240"/>
              <w:ind w:left="57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telefono amico</w:t>
            </w:r>
            <w:r w:rsidR="006A7DFF"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br/>
            </w:r>
            <w:hyperlink r:id="rId26" w:history="1">
              <w:r w:rsidR="00236D45" w:rsidRPr="00511D64">
                <w:rPr>
                  <w:rStyle w:val="Hyperlink"/>
                  <w:rFonts w:cs="Arial"/>
                  <w:caps/>
                  <w:color w:val="FF0000"/>
                  <w:sz w:val="24"/>
                  <w:szCs w:val="24"/>
                  <w:lang w:val="it-IT"/>
                </w:rPr>
                <w:t>www.143.ch</w:t>
              </w:r>
            </w:hyperlink>
          </w:p>
        </w:tc>
        <w:tc>
          <w:tcPr>
            <w:tcW w:w="1843" w:type="dxa"/>
            <w:tcBorders>
              <w:right w:val="single" w:sz="4" w:space="0" w:color="D9D9D9"/>
            </w:tcBorders>
            <w:shd w:val="clear" w:color="auto" w:fill="D9D9D9"/>
            <w:vAlign w:val="center"/>
          </w:tcPr>
          <w:p w14:paraId="15F801AC" w14:textId="77777777" w:rsidR="006A7DFF" w:rsidRPr="007457FF" w:rsidRDefault="006A7DFF" w:rsidP="0010747C">
            <w:pPr>
              <w:tabs>
                <w:tab w:val="right" w:pos="8401"/>
              </w:tabs>
              <w:spacing w:before="240" w:after="120"/>
              <w:jc w:val="center"/>
              <w:rPr>
                <w:rFonts w:cs="Arial"/>
                <w:b/>
                <w:caps/>
                <w:sz w:val="32"/>
                <w:szCs w:val="32"/>
                <w:lang w:val="it-IT"/>
              </w:rPr>
            </w:pPr>
            <w:r w:rsidRPr="00511D64">
              <w:rPr>
                <w:rFonts w:cs="Arial"/>
                <w:b/>
                <w:caps/>
                <w:sz w:val="32"/>
                <w:szCs w:val="32"/>
                <w:lang w:val="it-IT"/>
              </w:rPr>
              <w:t>143</w:t>
            </w:r>
          </w:p>
        </w:tc>
      </w:tr>
      <w:tr w:rsidR="002C73E8" w:rsidRPr="007457FF" w14:paraId="5C5CFD5D" w14:textId="77777777" w:rsidTr="002C73E8">
        <w:trPr>
          <w:gridAfter w:val="1"/>
          <w:wAfter w:w="3543" w:type="dxa"/>
        </w:trPr>
        <w:tc>
          <w:tcPr>
            <w:tcW w:w="1452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C00000"/>
          </w:tcPr>
          <w:p w14:paraId="487A2BCD" w14:textId="77777777" w:rsidR="002C73E8" w:rsidRPr="007457FF" w:rsidRDefault="002C73E8" w:rsidP="002C73E8">
            <w:pPr>
              <w:tabs>
                <w:tab w:val="num" w:pos="355"/>
              </w:tabs>
              <w:spacing w:before="120" w:after="120"/>
              <w:rPr>
                <w:noProof/>
                <w:sz w:val="24"/>
                <w:szCs w:val="24"/>
                <w:lang w:val="it-IT"/>
              </w:rPr>
            </w:pPr>
          </w:p>
        </w:tc>
        <w:tc>
          <w:tcPr>
            <w:tcW w:w="6770" w:type="dxa"/>
            <w:tcBorders>
              <w:bottom w:val="single" w:sz="4" w:space="0" w:color="D9D9D9"/>
            </w:tcBorders>
            <w:shd w:val="clear" w:color="auto" w:fill="C00000"/>
          </w:tcPr>
          <w:p w14:paraId="11EF3FED" w14:textId="77777777" w:rsidR="002C73E8" w:rsidRPr="007457FF" w:rsidRDefault="002C73E8" w:rsidP="002C73E8">
            <w:pPr>
              <w:tabs>
                <w:tab w:val="right" w:pos="8401"/>
              </w:tabs>
              <w:spacing w:before="120" w:after="120"/>
              <w:rPr>
                <w:rFonts w:cs="Arial"/>
                <w:b/>
                <w:caps/>
                <w:sz w:val="24"/>
                <w:szCs w:val="24"/>
                <w:lang w:val="it-IT"/>
              </w:rPr>
            </w:pPr>
          </w:p>
        </w:tc>
        <w:tc>
          <w:tcPr>
            <w:tcW w:w="184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C00000"/>
          </w:tcPr>
          <w:p w14:paraId="22742285" w14:textId="77777777" w:rsidR="002C73E8" w:rsidRPr="007457FF" w:rsidRDefault="002C73E8" w:rsidP="002C73E8">
            <w:pPr>
              <w:tabs>
                <w:tab w:val="right" w:pos="8401"/>
              </w:tabs>
              <w:spacing w:before="120" w:after="120"/>
              <w:jc w:val="center"/>
              <w:rPr>
                <w:rFonts w:cs="Arial"/>
                <w:b/>
                <w:caps/>
                <w:sz w:val="24"/>
                <w:szCs w:val="24"/>
                <w:lang w:val="it-IT"/>
              </w:rPr>
            </w:pPr>
          </w:p>
        </w:tc>
      </w:tr>
    </w:tbl>
    <w:p w14:paraId="7670C9B3" w14:textId="77777777" w:rsidR="00F63D2E" w:rsidRPr="007457FF" w:rsidRDefault="00F63D2E" w:rsidP="007D6D73">
      <w:pPr>
        <w:pStyle w:val="Text"/>
        <w:spacing w:before="120" w:after="120" w:line="288" w:lineRule="auto"/>
        <w:ind w:left="0"/>
        <w:rPr>
          <w:noProof/>
          <w:lang w:val="it-IT"/>
        </w:rPr>
      </w:pPr>
    </w:p>
    <w:sectPr w:rsidR="00F63D2E" w:rsidRPr="007457FF" w:rsidSect="003D3DEF">
      <w:headerReference w:type="default" r:id="rId27"/>
      <w:footerReference w:type="default" r:id="rId28"/>
      <w:headerReference w:type="first" r:id="rId29"/>
      <w:footerReference w:type="first" r:id="rId30"/>
      <w:pgSz w:w="11907" w:h="16840" w:code="9"/>
      <w:pgMar w:top="828" w:right="851" w:bottom="714" w:left="1134" w:header="567" w:footer="454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7A1E8" w14:textId="77777777" w:rsidR="00033BEA" w:rsidRDefault="00033BEA">
      <w:r>
        <w:separator/>
      </w:r>
    </w:p>
  </w:endnote>
  <w:endnote w:type="continuationSeparator" w:id="0">
    <w:p w14:paraId="48C308D6" w14:textId="77777777" w:rsidR="00033BEA" w:rsidRDefault="0003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F4B0" w14:textId="77777777" w:rsidR="007457FF" w:rsidRDefault="007457FF">
    <w:pPr>
      <w:pStyle w:val="FooterBlau"/>
      <w:pBdr>
        <w:top w:val="single" w:sz="2" w:space="1" w:color="auto"/>
      </w:pBdr>
      <w:tabs>
        <w:tab w:val="clear" w:pos="5954"/>
        <w:tab w:val="right" w:pos="9923"/>
      </w:tabs>
      <w:rPr>
        <w:color w:val="000000"/>
      </w:rPr>
    </w:pPr>
    <w:r w:rsidRPr="00A33E91">
      <w:rPr>
        <w:color w:val="000000"/>
        <w:lang w:val="it-CH"/>
      </w:rPr>
      <w:t>Revisione: n. 1 del «gg.mm.aaaa»</w:t>
    </w:r>
    <w:r w:rsidRPr="00A33E91">
      <w:rPr>
        <w:color w:val="000000"/>
        <w:lang w:val="it-CH"/>
      </w:rPr>
      <w:tab/>
      <w:t>pag.</w:t>
    </w:r>
    <w:r w:rsidRPr="00A33E91">
      <w:rPr>
        <w:color w:val="000000"/>
        <w:sz w:val="22"/>
        <w:lang w:val="it-CH"/>
      </w:rPr>
      <w:t xml:space="preserve"> </w:t>
    </w:r>
    <w:r>
      <w:rPr>
        <w:rStyle w:val="Seitenzahl"/>
        <w:color w:val="000000"/>
      </w:rPr>
      <w:fldChar w:fldCharType="begin"/>
    </w:r>
    <w:r w:rsidRPr="00A33E91">
      <w:rPr>
        <w:rStyle w:val="Seitenzahl"/>
        <w:color w:val="000000"/>
        <w:lang w:val="it-CH"/>
      </w:rPr>
      <w:instrText xml:space="preserve"> PAGE </w:instrText>
    </w:r>
    <w:r>
      <w:rPr>
        <w:rStyle w:val="Seitenzahl"/>
        <w:color w:val="000000"/>
      </w:rPr>
      <w:fldChar w:fldCharType="separate"/>
    </w:r>
    <w:r w:rsidR="005A3940">
      <w:rPr>
        <w:rStyle w:val="Seitenzahl"/>
        <w:color w:val="000000"/>
        <w:lang w:val="it-CH"/>
      </w:rPr>
      <w:t>2</w:t>
    </w:r>
    <w:r>
      <w:rPr>
        <w:rStyle w:val="Seitenzahl"/>
        <w:color w:val="000000"/>
      </w:rPr>
      <w:fldChar w:fldCharType="end"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 xml:space="preserve"> FILENAME  \* MERGEFORMAT </w:instrText>
    </w:r>
    <w:r>
      <w:rPr>
        <w:color w:val="000000"/>
      </w:rPr>
      <w:fldChar w:fldCharType="separate"/>
    </w:r>
    <w:r>
      <w:rPr>
        <w:color w:val="000000"/>
      </w:rPr>
      <w:t>Notfall-Handbuch_V092019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A28DC" w14:textId="77777777" w:rsidR="007457FF" w:rsidRDefault="007457FF" w:rsidP="0002385A">
    <w:pPr>
      <w:pStyle w:val="FooterBlau"/>
      <w:pBdr>
        <w:top w:val="none" w:sz="0" w:space="0" w:color="auto"/>
      </w:pBdr>
      <w:tabs>
        <w:tab w:val="clear" w:pos="5954"/>
        <w:tab w:val="right" w:pos="9923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B6939" w14:textId="77777777" w:rsidR="00033BEA" w:rsidRDefault="00033BEA">
      <w:r>
        <w:separator/>
      </w:r>
    </w:p>
  </w:footnote>
  <w:footnote w:type="continuationSeparator" w:id="0">
    <w:p w14:paraId="15AE4C4A" w14:textId="77777777" w:rsidR="00033BEA" w:rsidRDefault="00033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8"/>
      <w:gridCol w:w="7409"/>
      <w:gridCol w:w="1465"/>
    </w:tblGrid>
    <w:tr w:rsidR="007457FF" w:rsidRPr="00657AAF" w14:paraId="24302AEB" w14:textId="77777777">
      <w:tblPrEx>
        <w:tblCellMar>
          <w:top w:w="0" w:type="dxa"/>
          <w:bottom w:w="0" w:type="dxa"/>
        </w:tblCellMar>
      </w:tblPrEx>
      <w:tc>
        <w:tcPr>
          <w:tcW w:w="1063" w:type="dxa"/>
        </w:tcPr>
        <w:p w14:paraId="3A5478D4" w14:textId="77777777" w:rsidR="007457FF" w:rsidRPr="00657AAF" w:rsidRDefault="007457FF">
          <w:pPr>
            <w:pStyle w:val="Absatz"/>
            <w:widowControl/>
            <w:spacing w:before="40" w:after="40" w:line="240" w:lineRule="auto"/>
            <w:rPr>
              <w:color w:val="808080"/>
              <w:szCs w:val="20"/>
            </w:rPr>
          </w:pPr>
        </w:p>
      </w:tc>
      <w:tc>
        <w:tcPr>
          <w:tcW w:w="7512" w:type="dxa"/>
        </w:tcPr>
        <w:p w14:paraId="55AC361B" w14:textId="77777777" w:rsidR="007457FF" w:rsidRPr="00663058" w:rsidRDefault="007457FF" w:rsidP="00663058">
          <w:pPr>
            <w:pStyle w:val="HeaderDokNr"/>
            <w:spacing w:before="40"/>
            <w:rPr>
              <w:rFonts w:cs="Arial"/>
              <w:b w:val="0"/>
              <w:bCs/>
              <w:color w:val="808080"/>
              <w:spacing w:val="4"/>
              <w:sz w:val="20"/>
              <w:lang w:val="it-IT"/>
            </w:rPr>
          </w:pPr>
          <w:r w:rsidRPr="00663058">
            <w:rPr>
              <w:rFonts w:cs="Arial"/>
              <w:b w:val="0"/>
              <w:bCs/>
              <w:color w:val="808080"/>
              <w:spacing w:val="4"/>
              <w:sz w:val="20"/>
              <w:lang w:val="it-IT"/>
            </w:rPr>
            <w:t>Manuale per la gestione delle emergenze «Vostra impresa»</w:t>
          </w:r>
        </w:p>
      </w:tc>
      <w:tc>
        <w:tcPr>
          <w:tcW w:w="1487" w:type="dxa"/>
        </w:tcPr>
        <w:p w14:paraId="4AA48286" w14:textId="77777777" w:rsidR="007457FF" w:rsidRPr="00657AAF" w:rsidRDefault="007457FF">
          <w:pPr>
            <w:jc w:val="right"/>
            <w:rPr>
              <w:color w:val="808080"/>
              <w:sz w:val="22"/>
            </w:rPr>
          </w:pPr>
        </w:p>
      </w:tc>
    </w:tr>
  </w:tbl>
  <w:p w14:paraId="66EB43D9" w14:textId="77777777" w:rsidR="007457FF" w:rsidRPr="00657AAF" w:rsidRDefault="007457FF">
    <w:pPr>
      <w:pStyle w:val="HeaderRot"/>
      <w:rPr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8124" w14:textId="21F285F3" w:rsidR="007457FF" w:rsidRDefault="00C36F9C" w:rsidP="00595143">
    <w:pPr>
      <w:pStyle w:val="Kopfzeile"/>
      <w:ind w:left="709"/>
    </w:pPr>
    <w:r>
      <w:rPr>
        <w:noProof/>
      </w:rPr>
      <w:drawing>
        <wp:inline distT="0" distB="0" distL="0" distR="0" wp14:anchorId="5FE2E1D1" wp14:editId="197112FF">
          <wp:extent cx="2171700" cy="120015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DE1B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D2D9C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847DB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A6958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82E5D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7A562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0AE6A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5633D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F0A47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28F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6E6B48E"/>
    <w:lvl w:ilvl="0">
      <w:start w:val="1"/>
      <w:numFmt w:val="decimal"/>
      <w:lvlText w:val="%1"/>
      <w:legacy w:legacy="1" w:legacySpace="454" w:legacyIndent="0"/>
      <w:lvlJc w:val="left"/>
    </w:lvl>
    <w:lvl w:ilvl="1">
      <w:start w:val="1"/>
      <w:numFmt w:val="decimal"/>
      <w:lvlText w:val="%1.%2"/>
      <w:legacy w:legacy="1" w:legacySpace="340" w:legacyIndent="0"/>
      <w:lvlJc w:val="left"/>
    </w:lvl>
    <w:lvl w:ilvl="2">
      <w:start w:val="1"/>
      <w:numFmt w:val="decimal"/>
      <w:pStyle w:val="berschrift3"/>
      <w:lvlText w:val="%1.%2.%3"/>
      <w:legacy w:legacy="1" w:legacySpace="227" w:legacyIndent="0"/>
      <w:lvlJc w:val="left"/>
    </w:lvl>
    <w:lvl w:ilvl="3">
      <w:start w:val="1"/>
      <w:numFmt w:val="decimal"/>
      <w:pStyle w:val="berschrift4"/>
      <w:lvlText w:val="%1.%2.%3.%4"/>
      <w:legacy w:legacy="1" w:legacySpace="57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5B17506"/>
    <w:multiLevelType w:val="hybridMultilevel"/>
    <w:tmpl w:val="4F6A1FAE"/>
    <w:lvl w:ilvl="0" w:tplc="08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95228C"/>
    <w:multiLevelType w:val="hybridMultilevel"/>
    <w:tmpl w:val="3C7A699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541ECF"/>
    <w:multiLevelType w:val="hybridMultilevel"/>
    <w:tmpl w:val="6616F50C"/>
    <w:lvl w:ilvl="0" w:tplc="F6DE640E">
      <w:start w:val="1"/>
      <w:numFmt w:val="upperLetter"/>
      <w:pStyle w:val="TabellentextNr"/>
      <w:lvlText w:val="%1."/>
      <w:lvlJc w:val="left"/>
      <w:pPr>
        <w:tabs>
          <w:tab w:val="num" w:pos="643"/>
        </w:tabs>
        <w:ind w:left="640" w:hanging="35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4" w15:restartNumberingAfterBreak="0">
    <w:nsid w:val="139E5941"/>
    <w:multiLevelType w:val="hybridMultilevel"/>
    <w:tmpl w:val="D4A09698"/>
    <w:lvl w:ilvl="0" w:tplc="0807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139F7037"/>
    <w:multiLevelType w:val="hybridMultilevel"/>
    <w:tmpl w:val="9D8221C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0050C0"/>
    <w:multiLevelType w:val="hybridMultilevel"/>
    <w:tmpl w:val="4CF019FC"/>
    <w:lvl w:ilvl="0" w:tplc="0807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2714669D"/>
    <w:multiLevelType w:val="hybridMultilevel"/>
    <w:tmpl w:val="969C5058"/>
    <w:lvl w:ilvl="0" w:tplc="C1961674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  <w:color w:val="000000"/>
      </w:rPr>
    </w:lvl>
    <w:lvl w:ilvl="1" w:tplc="0807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2B2E418C"/>
    <w:multiLevelType w:val="hybridMultilevel"/>
    <w:tmpl w:val="5BF8BEAE"/>
    <w:lvl w:ilvl="0" w:tplc="A36CEE5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7174C"/>
    <w:multiLevelType w:val="hybridMultilevel"/>
    <w:tmpl w:val="E29E67E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01760"/>
    <w:multiLevelType w:val="hybridMultilevel"/>
    <w:tmpl w:val="F8662620"/>
    <w:lvl w:ilvl="0" w:tplc="08070005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1" w15:restartNumberingAfterBreak="0">
    <w:nsid w:val="37033EB6"/>
    <w:multiLevelType w:val="hybridMultilevel"/>
    <w:tmpl w:val="386E345E"/>
    <w:lvl w:ilvl="0" w:tplc="466859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408EE"/>
    <w:multiLevelType w:val="hybridMultilevel"/>
    <w:tmpl w:val="9306BDDA"/>
    <w:lvl w:ilvl="0" w:tplc="466859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140B4D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31CD3"/>
    <w:multiLevelType w:val="singleLevel"/>
    <w:tmpl w:val="DF567C42"/>
    <w:lvl w:ilvl="0">
      <w:start w:val="1"/>
      <w:numFmt w:val="bullet"/>
      <w:pStyle w:val="StandardaufzhlungShiftF4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24" w15:restartNumberingAfterBreak="0">
    <w:nsid w:val="4947757F"/>
    <w:multiLevelType w:val="hybridMultilevel"/>
    <w:tmpl w:val="209A3160"/>
    <w:lvl w:ilvl="0" w:tplc="235CDAA8">
      <w:start w:val="1"/>
      <w:numFmt w:val="decimal"/>
      <w:pStyle w:val="Textaufzhlung2CtrlF2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227673B"/>
    <w:multiLevelType w:val="hybridMultilevel"/>
    <w:tmpl w:val="00A053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3D2603"/>
    <w:multiLevelType w:val="hybridMultilevel"/>
    <w:tmpl w:val="05642438"/>
    <w:lvl w:ilvl="0" w:tplc="704461DE">
      <w:start w:val="1"/>
      <w:numFmt w:val="decimal"/>
      <w:pStyle w:val="berschrift2"/>
      <w:lvlText w:val="%1."/>
      <w:lvlJc w:val="left"/>
      <w:pPr>
        <w:tabs>
          <w:tab w:val="num" w:pos="794"/>
        </w:tabs>
        <w:ind w:left="794" w:hanging="794"/>
      </w:pPr>
      <w:rPr>
        <w:rFonts w:ascii="Tahoma" w:hAnsi="Tahoma" w:hint="default"/>
        <w:b/>
        <w:i w:val="0"/>
        <w:caps w:val="0"/>
        <w:strike w:val="0"/>
        <w:dstrike w:val="0"/>
        <w:vanish w:val="0"/>
        <w:color w:val="FF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1D4A47"/>
    <w:multiLevelType w:val="hybridMultilevel"/>
    <w:tmpl w:val="85466DB4"/>
    <w:lvl w:ilvl="0" w:tplc="0EB0B0A0">
      <w:start w:val="1"/>
      <w:numFmt w:val="bullet"/>
      <w:lvlText w:val=""/>
      <w:lvlJc w:val="left"/>
      <w:pPr>
        <w:ind w:left="2061" w:hanging="360"/>
      </w:pPr>
      <w:rPr>
        <w:rFonts w:ascii="Wingdings" w:hAnsi="Wingdings" w:hint="default"/>
        <w:color w:val="000000"/>
      </w:rPr>
    </w:lvl>
    <w:lvl w:ilvl="1" w:tplc="08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8" w15:restartNumberingAfterBreak="0">
    <w:nsid w:val="543A70A6"/>
    <w:multiLevelType w:val="hybridMultilevel"/>
    <w:tmpl w:val="C4EE92C8"/>
    <w:lvl w:ilvl="0" w:tplc="4668594E">
      <w:start w:val="1"/>
      <w:numFmt w:val="bullet"/>
      <w:lvlText w:val=""/>
      <w:lvlJc w:val="left"/>
      <w:pPr>
        <w:ind w:left="1072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360E78"/>
    <w:multiLevelType w:val="hybridMultilevel"/>
    <w:tmpl w:val="762C1340"/>
    <w:lvl w:ilvl="0" w:tplc="466859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25642"/>
    <w:multiLevelType w:val="hybridMultilevel"/>
    <w:tmpl w:val="780E5034"/>
    <w:lvl w:ilvl="0" w:tplc="9DF0A566">
      <w:start w:val="1"/>
      <w:numFmt w:val="bullet"/>
      <w:pStyle w:val="TextaufzhlungShiftF2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A12257D"/>
    <w:multiLevelType w:val="hybridMultilevel"/>
    <w:tmpl w:val="7D989798"/>
    <w:lvl w:ilvl="0" w:tplc="16B6826A">
      <w:start w:val="1"/>
      <w:numFmt w:val="bullet"/>
      <w:lvlText w:val=""/>
      <w:lvlJc w:val="left"/>
      <w:pPr>
        <w:ind w:left="794" w:hanging="360"/>
      </w:pPr>
      <w:rPr>
        <w:rFonts w:ascii="Wingdings" w:hAnsi="Wingdings" w:hint="default"/>
        <w:color w:val="000000"/>
      </w:rPr>
    </w:lvl>
    <w:lvl w:ilvl="1" w:tplc="0807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2" w15:restartNumberingAfterBreak="0">
    <w:nsid w:val="647E0062"/>
    <w:multiLevelType w:val="hybridMultilevel"/>
    <w:tmpl w:val="AB8A52F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77442"/>
    <w:multiLevelType w:val="hybridMultilevel"/>
    <w:tmpl w:val="8F5099BE"/>
    <w:lvl w:ilvl="0" w:tplc="8E34FC6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3A370D"/>
    <w:multiLevelType w:val="singleLevel"/>
    <w:tmpl w:val="8AA455F6"/>
    <w:lvl w:ilvl="0">
      <w:start w:val="1"/>
      <w:numFmt w:val="bullet"/>
      <w:pStyle w:val="TabellentextaufzhlungShiftF3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5" w15:restartNumberingAfterBreak="0">
    <w:nsid w:val="78400747"/>
    <w:multiLevelType w:val="hybridMultilevel"/>
    <w:tmpl w:val="03F632AA"/>
    <w:lvl w:ilvl="0" w:tplc="A1ACCA56">
      <w:start w:val="1"/>
      <w:numFmt w:val="bullet"/>
      <w:lvlText w:val=""/>
      <w:lvlJc w:val="left"/>
      <w:pPr>
        <w:ind w:left="1072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87C82"/>
    <w:multiLevelType w:val="hybridMultilevel"/>
    <w:tmpl w:val="93C8C22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00C02"/>
    <w:multiLevelType w:val="hybridMultilevel"/>
    <w:tmpl w:val="8ED6384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A1779"/>
    <w:multiLevelType w:val="hybridMultilevel"/>
    <w:tmpl w:val="719AAA48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3"/>
  </w:num>
  <w:num w:numId="4">
    <w:abstractNumId w:val="13"/>
  </w:num>
  <w:num w:numId="5">
    <w:abstractNumId w:val="34"/>
  </w:num>
  <w:num w:numId="6">
    <w:abstractNumId w:val="24"/>
  </w:num>
  <w:num w:numId="7">
    <w:abstractNumId w:val="3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6"/>
  </w:num>
  <w:num w:numId="24">
    <w:abstractNumId w:val="32"/>
  </w:num>
  <w:num w:numId="25">
    <w:abstractNumId w:val="11"/>
  </w:num>
  <w:num w:numId="26">
    <w:abstractNumId w:val="19"/>
  </w:num>
  <w:num w:numId="27">
    <w:abstractNumId w:val="35"/>
  </w:num>
  <w:num w:numId="28">
    <w:abstractNumId w:val="12"/>
  </w:num>
  <w:num w:numId="29">
    <w:abstractNumId w:val="21"/>
  </w:num>
  <w:num w:numId="30">
    <w:abstractNumId w:val="33"/>
  </w:num>
  <w:num w:numId="31">
    <w:abstractNumId w:val="28"/>
  </w:num>
  <w:num w:numId="32">
    <w:abstractNumId w:val="14"/>
  </w:num>
  <w:num w:numId="33">
    <w:abstractNumId w:val="38"/>
  </w:num>
  <w:num w:numId="34">
    <w:abstractNumId w:val="20"/>
  </w:num>
  <w:num w:numId="35">
    <w:abstractNumId w:val="36"/>
  </w:num>
  <w:num w:numId="36">
    <w:abstractNumId w:val="29"/>
  </w:num>
  <w:num w:numId="37">
    <w:abstractNumId w:val="22"/>
  </w:num>
  <w:num w:numId="38">
    <w:abstractNumId w:val="37"/>
  </w:num>
  <w:num w:numId="39">
    <w:abstractNumId w:val="15"/>
  </w:num>
  <w:num w:numId="40">
    <w:abstractNumId w:val="16"/>
  </w:num>
  <w:num w:numId="41">
    <w:abstractNumId w:val="27"/>
  </w:num>
  <w:num w:numId="42">
    <w:abstractNumId w:val="18"/>
  </w:num>
  <w:num w:numId="43">
    <w:abstractNumId w:val="31"/>
  </w:num>
  <w:num w:numId="44">
    <w:abstractNumId w:val="17"/>
  </w:num>
  <w:num w:numId="45">
    <w:abstractNumId w:val="2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de-CH" w:vendorID="9" w:dllVersion="512" w:checkStyle="1"/>
  <w:activeWritingStyle w:appName="MSWord" w:lang="de-DE" w:vendorID="9" w:dllVersion="512" w:checkStyle="1"/>
  <w:activeWritingStyle w:appName="MSWord" w:lang="fr-FR" w:vendorID="9" w:dllVersion="512" w:checkStyle="1"/>
  <w:activeWritingStyle w:appName="MSWord" w:lang="it-IT" w:vendorID="3" w:dllVersion="517" w:checkStyle="1"/>
  <w:activeWritingStyle w:appName="MSWord" w:lang="it-CH" w:vendorID="3" w:dllVersion="517" w:checkStyle="1"/>
  <w:attachedTemplate r:id="rId1"/>
  <w:defaultTabStop w:val="720"/>
  <w:hyphenationZone w:val="357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074">
      <o:colormru v:ext="edit" colors="#c0c,#33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ourceLng" w:val="deu"/>
    <w:docVar w:name="TargetLng" w:val="ita"/>
    <w:docVar w:name="TermBases" w:val="Test SEFRI (professioni)|SLI_old|SLI_prov"/>
    <w:docVar w:name="TermBaseURL" w:val="empty"/>
    <w:docVar w:name="TextBases" w:val="10.222.11.163\TextBase TMs\SLI\SLI_SECO-GS|10.222.11.163\TextBase TMs\_WBF\BK_SLC RS 1903 n"/>
    <w:docVar w:name="TextBaseURL" w:val="empty"/>
    <w:docVar w:name="UILng" w:val="en"/>
  </w:docVars>
  <w:rsids>
    <w:rsidRoot w:val="006A2637"/>
    <w:rsid w:val="000004C7"/>
    <w:rsid w:val="00012D5C"/>
    <w:rsid w:val="00015E7C"/>
    <w:rsid w:val="000160F5"/>
    <w:rsid w:val="00021B7A"/>
    <w:rsid w:val="0002385A"/>
    <w:rsid w:val="00026ADA"/>
    <w:rsid w:val="00032F51"/>
    <w:rsid w:val="00033BEA"/>
    <w:rsid w:val="00036B7E"/>
    <w:rsid w:val="0004097F"/>
    <w:rsid w:val="000468F2"/>
    <w:rsid w:val="0005193E"/>
    <w:rsid w:val="000529EC"/>
    <w:rsid w:val="00052A49"/>
    <w:rsid w:val="000644DF"/>
    <w:rsid w:val="000746EF"/>
    <w:rsid w:val="000849F2"/>
    <w:rsid w:val="00091289"/>
    <w:rsid w:val="000976C7"/>
    <w:rsid w:val="000A27B0"/>
    <w:rsid w:val="000B1E30"/>
    <w:rsid w:val="000B3689"/>
    <w:rsid w:val="000C5BF4"/>
    <w:rsid w:val="000C6681"/>
    <w:rsid w:val="000C71D8"/>
    <w:rsid w:val="000D4DF3"/>
    <w:rsid w:val="000E087C"/>
    <w:rsid w:val="000E167D"/>
    <w:rsid w:val="0010747C"/>
    <w:rsid w:val="0010792C"/>
    <w:rsid w:val="00110F38"/>
    <w:rsid w:val="00111F93"/>
    <w:rsid w:val="00117C6B"/>
    <w:rsid w:val="001268AA"/>
    <w:rsid w:val="00132D5E"/>
    <w:rsid w:val="00134418"/>
    <w:rsid w:val="0016511A"/>
    <w:rsid w:val="00167857"/>
    <w:rsid w:val="00167BF6"/>
    <w:rsid w:val="0018298B"/>
    <w:rsid w:val="00183B4B"/>
    <w:rsid w:val="0018691D"/>
    <w:rsid w:val="00187949"/>
    <w:rsid w:val="001A5142"/>
    <w:rsid w:val="001C2F11"/>
    <w:rsid w:val="001C3560"/>
    <w:rsid w:val="001D4496"/>
    <w:rsid w:val="001D5C17"/>
    <w:rsid w:val="001F7BD9"/>
    <w:rsid w:val="001F7E00"/>
    <w:rsid w:val="00203DF4"/>
    <w:rsid w:val="00204581"/>
    <w:rsid w:val="00206AC6"/>
    <w:rsid w:val="00224401"/>
    <w:rsid w:val="00224DFB"/>
    <w:rsid w:val="00236D45"/>
    <w:rsid w:val="00257895"/>
    <w:rsid w:val="00260130"/>
    <w:rsid w:val="00264A44"/>
    <w:rsid w:val="00265D3B"/>
    <w:rsid w:val="002677DF"/>
    <w:rsid w:val="00270C61"/>
    <w:rsid w:val="002829E0"/>
    <w:rsid w:val="002834B9"/>
    <w:rsid w:val="00285688"/>
    <w:rsid w:val="002860D5"/>
    <w:rsid w:val="002A6F64"/>
    <w:rsid w:val="002C34E0"/>
    <w:rsid w:val="002C58A5"/>
    <w:rsid w:val="002C73E8"/>
    <w:rsid w:val="002D2518"/>
    <w:rsid w:val="002D7CB6"/>
    <w:rsid w:val="002E0851"/>
    <w:rsid w:val="002E6A3A"/>
    <w:rsid w:val="00301FF0"/>
    <w:rsid w:val="00304655"/>
    <w:rsid w:val="00304E46"/>
    <w:rsid w:val="0031241D"/>
    <w:rsid w:val="00325FC4"/>
    <w:rsid w:val="00331BA3"/>
    <w:rsid w:val="00331D2D"/>
    <w:rsid w:val="00342905"/>
    <w:rsid w:val="00344FA2"/>
    <w:rsid w:val="00347096"/>
    <w:rsid w:val="00351592"/>
    <w:rsid w:val="00351D89"/>
    <w:rsid w:val="0037122F"/>
    <w:rsid w:val="003811F4"/>
    <w:rsid w:val="003A1454"/>
    <w:rsid w:val="003A38FD"/>
    <w:rsid w:val="003C3EFF"/>
    <w:rsid w:val="003C4AAF"/>
    <w:rsid w:val="003C79AD"/>
    <w:rsid w:val="003D3DEF"/>
    <w:rsid w:val="003F0339"/>
    <w:rsid w:val="003F64AC"/>
    <w:rsid w:val="00401571"/>
    <w:rsid w:val="00411DAE"/>
    <w:rsid w:val="00432870"/>
    <w:rsid w:val="00432FCD"/>
    <w:rsid w:val="00434CEF"/>
    <w:rsid w:val="004634CE"/>
    <w:rsid w:val="00470A15"/>
    <w:rsid w:val="00473E58"/>
    <w:rsid w:val="00480765"/>
    <w:rsid w:val="004822A9"/>
    <w:rsid w:val="004A1038"/>
    <w:rsid w:val="004A6E63"/>
    <w:rsid w:val="004B3E13"/>
    <w:rsid w:val="004B5515"/>
    <w:rsid w:val="004B7EB7"/>
    <w:rsid w:val="004C7857"/>
    <w:rsid w:val="004D0449"/>
    <w:rsid w:val="004D17FA"/>
    <w:rsid w:val="004D5660"/>
    <w:rsid w:val="004F76C4"/>
    <w:rsid w:val="005004C6"/>
    <w:rsid w:val="00503122"/>
    <w:rsid w:val="00507488"/>
    <w:rsid w:val="00511D64"/>
    <w:rsid w:val="00513E9A"/>
    <w:rsid w:val="0052270E"/>
    <w:rsid w:val="00536F18"/>
    <w:rsid w:val="00540D68"/>
    <w:rsid w:val="00553B98"/>
    <w:rsid w:val="00560483"/>
    <w:rsid w:val="00560760"/>
    <w:rsid w:val="005620C6"/>
    <w:rsid w:val="0056548F"/>
    <w:rsid w:val="00565D3E"/>
    <w:rsid w:val="00582F45"/>
    <w:rsid w:val="00587EEE"/>
    <w:rsid w:val="00591F31"/>
    <w:rsid w:val="00592594"/>
    <w:rsid w:val="00595143"/>
    <w:rsid w:val="005A23B1"/>
    <w:rsid w:val="005A3940"/>
    <w:rsid w:val="005B3B07"/>
    <w:rsid w:val="005B60C0"/>
    <w:rsid w:val="005C7C8B"/>
    <w:rsid w:val="005E152D"/>
    <w:rsid w:val="0060518C"/>
    <w:rsid w:val="00621868"/>
    <w:rsid w:val="006229EA"/>
    <w:rsid w:val="006252F2"/>
    <w:rsid w:val="0063309A"/>
    <w:rsid w:val="006351DB"/>
    <w:rsid w:val="006455AF"/>
    <w:rsid w:val="0065019E"/>
    <w:rsid w:val="00650E28"/>
    <w:rsid w:val="006510DF"/>
    <w:rsid w:val="00651C26"/>
    <w:rsid w:val="00657AAF"/>
    <w:rsid w:val="00663058"/>
    <w:rsid w:val="00665EE6"/>
    <w:rsid w:val="00667D28"/>
    <w:rsid w:val="00675C67"/>
    <w:rsid w:val="006767D8"/>
    <w:rsid w:val="00682AF1"/>
    <w:rsid w:val="006A2637"/>
    <w:rsid w:val="006A3352"/>
    <w:rsid w:val="006A3898"/>
    <w:rsid w:val="006A65C8"/>
    <w:rsid w:val="006A7DFF"/>
    <w:rsid w:val="006C6211"/>
    <w:rsid w:val="006C7553"/>
    <w:rsid w:val="006C7E40"/>
    <w:rsid w:val="00721EA0"/>
    <w:rsid w:val="007264F8"/>
    <w:rsid w:val="00727545"/>
    <w:rsid w:val="0074122A"/>
    <w:rsid w:val="00743FDB"/>
    <w:rsid w:val="007457FF"/>
    <w:rsid w:val="007501D9"/>
    <w:rsid w:val="00754424"/>
    <w:rsid w:val="00763290"/>
    <w:rsid w:val="0077024E"/>
    <w:rsid w:val="00770E3F"/>
    <w:rsid w:val="00776715"/>
    <w:rsid w:val="00784831"/>
    <w:rsid w:val="0079053D"/>
    <w:rsid w:val="00792501"/>
    <w:rsid w:val="007A1CB0"/>
    <w:rsid w:val="007A3DFD"/>
    <w:rsid w:val="007C2AF4"/>
    <w:rsid w:val="007D1A0F"/>
    <w:rsid w:val="007D6D73"/>
    <w:rsid w:val="007D7113"/>
    <w:rsid w:val="007E1733"/>
    <w:rsid w:val="007F4E13"/>
    <w:rsid w:val="008100F8"/>
    <w:rsid w:val="00811C45"/>
    <w:rsid w:val="00816071"/>
    <w:rsid w:val="00822C4B"/>
    <w:rsid w:val="00836FA0"/>
    <w:rsid w:val="00862276"/>
    <w:rsid w:val="008A7366"/>
    <w:rsid w:val="008C30B8"/>
    <w:rsid w:val="008C617C"/>
    <w:rsid w:val="008D58F9"/>
    <w:rsid w:val="008F769F"/>
    <w:rsid w:val="00901E12"/>
    <w:rsid w:val="0091657E"/>
    <w:rsid w:val="00931BB4"/>
    <w:rsid w:val="0093491B"/>
    <w:rsid w:val="00951999"/>
    <w:rsid w:val="009618B2"/>
    <w:rsid w:val="00990D02"/>
    <w:rsid w:val="00995B3D"/>
    <w:rsid w:val="009A433A"/>
    <w:rsid w:val="009A4402"/>
    <w:rsid w:val="009C2783"/>
    <w:rsid w:val="009D1C91"/>
    <w:rsid w:val="009E595C"/>
    <w:rsid w:val="009F0954"/>
    <w:rsid w:val="009F22C5"/>
    <w:rsid w:val="00A01526"/>
    <w:rsid w:val="00A0715A"/>
    <w:rsid w:val="00A22CC6"/>
    <w:rsid w:val="00A33E91"/>
    <w:rsid w:val="00A34B0F"/>
    <w:rsid w:val="00A5083C"/>
    <w:rsid w:val="00A50C96"/>
    <w:rsid w:val="00A72730"/>
    <w:rsid w:val="00A804A5"/>
    <w:rsid w:val="00A90622"/>
    <w:rsid w:val="00A941A2"/>
    <w:rsid w:val="00A950DD"/>
    <w:rsid w:val="00AA58F6"/>
    <w:rsid w:val="00AC3011"/>
    <w:rsid w:val="00AE1E1E"/>
    <w:rsid w:val="00AF1C0E"/>
    <w:rsid w:val="00AF3EEB"/>
    <w:rsid w:val="00B07475"/>
    <w:rsid w:val="00B16A27"/>
    <w:rsid w:val="00B23040"/>
    <w:rsid w:val="00B3650D"/>
    <w:rsid w:val="00B365C7"/>
    <w:rsid w:val="00B417F9"/>
    <w:rsid w:val="00B45B3C"/>
    <w:rsid w:val="00B46DD0"/>
    <w:rsid w:val="00B54A41"/>
    <w:rsid w:val="00B60079"/>
    <w:rsid w:val="00B6326A"/>
    <w:rsid w:val="00B6544E"/>
    <w:rsid w:val="00B656EF"/>
    <w:rsid w:val="00B76AA2"/>
    <w:rsid w:val="00B9119B"/>
    <w:rsid w:val="00BA1485"/>
    <w:rsid w:val="00BB326A"/>
    <w:rsid w:val="00BB3943"/>
    <w:rsid w:val="00BB6DD1"/>
    <w:rsid w:val="00BC5CF6"/>
    <w:rsid w:val="00BD6AF8"/>
    <w:rsid w:val="00BD75F0"/>
    <w:rsid w:val="00BE7CE3"/>
    <w:rsid w:val="00C03259"/>
    <w:rsid w:val="00C127A3"/>
    <w:rsid w:val="00C12D87"/>
    <w:rsid w:val="00C173C1"/>
    <w:rsid w:val="00C243BF"/>
    <w:rsid w:val="00C309D2"/>
    <w:rsid w:val="00C36F9C"/>
    <w:rsid w:val="00C401C6"/>
    <w:rsid w:val="00C432FA"/>
    <w:rsid w:val="00C4726C"/>
    <w:rsid w:val="00C5054A"/>
    <w:rsid w:val="00C518D9"/>
    <w:rsid w:val="00C55431"/>
    <w:rsid w:val="00C60BB3"/>
    <w:rsid w:val="00C61E4F"/>
    <w:rsid w:val="00C71EA0"/>
    <w:rsid w:val="00C82A78"/>
    <w:rsid w:val="00C84128"/>
    <w:rsid w:val="00C862CC"/>
    <w:rsid w:val="00C93970"/>
    <w:rsid w:val="00C9713F"/>
    <w:rsid w:val="00CA0460"/>
    <w:rsid w:val="00CB5E47"/>
    <w:rsid w:val="00CB6A8C"/>
    <w:rsid w:val="00CC1244"/>
    <w:rsid w:val="00CD215A"/>
    <w:rsid w:val="00CD35ED"/>
    <w:rsid w:val="00CD3AFF"/>
    <w:rsid w:val="00CE0A9C"/>
    <w:rsid w:val="00CE35BE"/>
    <w:rsid w:val="00CF24B3"/>
    <w:rsid w:val="00CF3ADE"/>
    <w:rsid w:val="00D06851"/>
    <w:rsid w:val="00D20E84"/>
    <w:rsid w:val="00D23FEF"/>
    <w:rsid w:val="00D2527B"/>
    <w:rsid w:val="00D326C5"/>
    <w:rsid w:val="00D366F7"/>
    <w:rsid w:val="00D460A2"/>
    <w:rsid w:val="00D51836"/>
    <w:rsid w:val="00D60816"/>
    <w:rsid w:val="00D61711"/>
    <w:rsid w:val="00D63F92"/>
    <w:rsid w:val="00D71DC0"/>
    <w:rsid w:val="00D7351A"/>
    <w:rsid w:val="00D7376F"/>
    <w:rsid w:val="00D87DE2"/>
    <w:rsid w:val="00D912BE"/>
    <w:rsid w:val="00D933AF"/>
    <w:rsid w:val="00DA445E"/>
    <w:rsid w:val="00DB3997"/>
    <w:rsid w:val="00DB4A8F"/>
    <w:rsid w:val="00DD0C93"/>
    <w:rsid w:val="00DD3682"/>
    <w:rsid w:val="00DE61C2"/>
    <w:rsid w:val="00DF5F5E"/>
    <w:rsid w:val="00E01968"/>
    <w:rsid w:val="00E16732"/>
    <w:rsid w:val="00E24789"/>
    <w:rsid w:val="00E250F9"/>
    <w:rsid w:val="00E42C18"/>
    <w:rsid w:val="00E51A1F"/>
    <w:rsid w:val="00E57AE1"/>
    <w:rsid w:val="00E6061B"/>
    <w:rsid w:val="00E615A4"/>
    <w:rsid w:val="00E66D32"/>
    <w:rsid w:val="00E75C2F"/>
    <w:rsid w:val="00E87873"/>
    <w:rsid w:val="00E87B14"/>
    <w:rsid w:val="00EA2A5C"/>
    <w:rsid w:val="00EB01E5"/>
    <w:rsid w:val="00EB3D20"/>
    <w:rsid w:val="00EE4C24"/>
    <w:rsid w:val="00EE6BF4"/>
    <w:rsid w:val="00EE6E42"/>
    <w:rsid w:val="00EF13B5"/>
    <w:rsid w:val="00EF2A4B"/>
    <w:rsid w:val="00F114BD"/>
    <w:rsid w:val="00F13926"/>
    <w:rsid w:val="00F2178F"/>
    <w:rsid w:val="00F46FCF"/>
    <w:rsid w:val="00F55107"/>
    <w:rsid w:val="00F55572"/>
    <w:rsid w:val="00F55B5C"/>
    <w:rsid w:val="00F61E1B"/>
    <w:rsid w:val="00F63D2E"/>
    <w:rsid w:val="00F70202"/>
    <w:rsid w:val="00F77CD6"/>
    <w:rsid w:val="00F84074"/>
    <w:rsid w:val="00F847C4"/>
    <w:rsid w:val="00F87A98"/>
    <w:rsid w:val="00F96CC1"/>
    <w:rsid w:val="00F97ECE"/>
    <w:rsid w:val="00FA4F05"/>
    <w:rsid w:val="00FA62DF"/>
    <w:rsid w:val="00FC3618"/>
    <w:rsid w:val="00FD79D0"/>
    <w:rsid w:val="00FE02F8"/>
    <w:rsid w:val="00FE6D05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c0c,#333"/>
    </o:shapedefaults>
    <o:shapelayout v:ext="edit">
      <o:idmap v:ext="edit" data="1"/>
      <o:rules v:ext="edit">
        <o:r id="V:Rule1" type="connector" idref="#_x0000_s1567"/>
        <o:r id="V:Rule2" type="connector" idref="#_x0000_s1569"/>
        <o:r id="V:Rule3" type="connector" idref="#_x0000_s1570"/>
        <o:r id="V:Rule4" type="connector" idref="#_x0000_s1571"/>
        <o:r id="V:Rule5" type="connector" idref="#_x0000_s1633"/>
        <o:r id="V:Rule6" type="callout" idref="#_x0000_s1677"/>
        <o:r id="V:Rule7" type="callout" idref="#_x0000_s1678"/>
        <o:r id="V:Rule8" type="callout" idref="#_x0000_s1680"/>
        <o:r id="V:Rule9" type="callout" idref="#_x0000_s1681"/>
        <o:r id="V:Rule10" type="callout" idref="#_x0000_s1682"/>
        <o:r id="V:Rule11" type="callout" idref="#_x0000_s1683"/>
        <o:r id="V:Rule12" type="callout" idref="#_x0000_s1684"/>
        <o:r id="V:Rule13" type="callout" idref="#_x0000_s1685"/>
        <o:r id="V:Rule14" type="callout" idref="#_x0000_s1686"/>
        <o:r id="V:Rule15" type="callout" idref="#_x0000_s1687"/>
        <o:r id="V:Rule16" type="callout" idref="#_x0000_s1688"/>
        <o:r id="V:Rule17" type="connector" idref="#_x0000_s1696"/>
      </o:rules>
    </o:shapelayout>
  </w:shapeDefaults>
  <w:decimalSymbol w:val="."/>
  <w:listSeparator w:val=";"/>
  <w14:docId w14:val="0672097E"/>
  <w15:chartTrackingRefBased/>
  <w15:docId w15:val="{BC6C550A-DFCD-4824-AAE0-F51E7E0E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..F4"/>
    <w:qFormat/>
    <w:pPr>
      <w:spacing w:before="40" w:after="40"/>
    </w:pPr>
    <w:rPr>
      <w:rFonts w:ascii="Arial" w:hAnsi="Arial"/>
      <w:sz w:val="26"/>
      <w:lang w:eastAsia="en-US"/>
    </w:rPr>
  </w:style>
  <w:style w:type="paragraph" w:styleId="berschrift1">
    <w:name w:val="heading 1"/>
    <w:aliases w:val="..F5"/>
    <w:basedOn w:val="Standard"/>
    <w:next w:val="Standard"/>
    <w:qFormat/>
    <w:rsid w:val="00265D3B"/>
    <w:pPr>
      <w:spacing w:before="200" w:after="200"/>
      <w:jc w:val="center"/>
      <w:outlineLvl w:val="0"/>
    </w:pPr>
    <w:rPr>
      <w:bCs/>
      <w:color w:val="FFFFFF"/>
      <w:kern w:val="28"/>
      <w:sz w:val="72"/>
      <w:szCs w:val="32"/>
    </w:rPr>
  </w:style>
  <w:style w:type="paragraph" w:styleId="berschrift2">
    <w:name w:val="heading 2"/>
    <w:aliases w:val="..F6"/>
    <w:basedOn w:val="Standard"/>
    <w:next w:val="Standard"/>
    <w:qFormat/>
    <w:pPr>
      <w:numPr>
        <w:numId w:val="23"/>
      </w:numPr>
      <w:spacing w:before="360" w:after="60"/>
      <w:outlineLvl w:val="1"/>
    </w:pPr>
    <w:rPr>
      <w:b/>
      <w:bCs/>
      <w:sz w:val="28"/>
      <w:szCs w:val="28"/>
    </w:rPr>
  </w:style>
  <w:style w:type="paragraph" w:styleId="berschrift3">
    <w:name w:val="heading 3"/>
    <w:aliases w:val="..F7"/>
    <w:basedOn w:val="Standard"/>
    <w:next w:val="Standard"/>
    <w:qFormat/>
    <w:pPr>
      <w:numPr>
        <w:ilvl w:val="2"/>
        <w:numId w:val="8"/>
      </w:numPr>
      <w:spacing w:before="300" w:after="60"/>
      <w:ind w:left="1134" w:hanging="1134"/>
      <w:outlineLvl w:val="2"/>
    </w:pPr>
    <w:rPr>
      <w:b/>
      <w:bCs/>
      <w:szCs w:val="24"/>
    </w:rPr>
  </w:style>
  <w:style w:type="paragraph" w:styleId="berschrift4">
    <w:name w:val="heading 4"/>
    <w:aliases w:val="..F8"/>
    <w:basedOn w:val="Standard"/>
    <w:next w:val="Standard"/>
    <w:qFormat/>
    <w:pPr>
      <w:numPr>
        <w:ilvl w:val="3"/>
        <w:numId w:val="9"/>
      </w:numPr>
      <w:spacing w:before="240" w:after="60"/>
      <w:ind w:left="1134" w:hanging="1134"/>
      <w:outlineLvl w:val="3"/>
    </w:pPr>
    <w:rPr>
      <w:b/>
      <w:bCs/>
      <w:sz w:val="22"/>
      <w:szCs w:val="22"/>
    </w:rPr>
  </w:style>
  <w:style w:type="paragraph" w:styleId="berschrift5">
    <w:name w:val="heading 5"/>
    <w:aliases w:val="..F9"/>
    <w:basedOn w:val="Standard"/>
    <w:next w:val="Standard"/>
    <w:qFormat/>
    <w:pPr>
      <w:numPr>
        <w:ilvl w:val="4"/>
        <w:numId w:val="10"/>
      </w:numPr>
      <w:spacing w:before="180" w:after="60"/>
      <w:ind w:left="1134" w:hanging="1134"/>
      <w:outlineLvl w:val="4"/>
    </w:pPr>
    <w:rPr>
      <w:b/>
      <w:bCs/>
    </w:rPr>
  </w:style>
  <w:style w:type="paragraph" w:styleId="berschrift6">
    <w:name w:val="heading 6"/>
    <w:aliases w:val="..F10"/>
    <w:basedOn w:val="Standard"/>
    <w:next w:val="Standard"/>
    <w:qFormat/>
    <w:pPr>
      <w:numPr>
        <w:ilvl w:val="5"/>
        <w:numId w:val="11"/>
      </w:numPr>
      <w:spacing w:before="120" w:after="60"/>
      <w:ind w:left="1134" w:hanging="1134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numPr>
        <w:ilvl w:val="6"/>
        <w:numId w:val="12"/>
      </w:numPr>
      <w:spacing w:before="120"/>
      <w:ind w:left="1134" w:hanging="1134"/>
      <w:outlineLvl w:val="6"/>
    </w:pPr>
    <w:rPr>
      <w:b/>
      <w:bCs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120"/>
      <w:outlineLvl w:val="7"/>
    </w:pPr>
    <w:rPr>
      <w:b/>
      <w:b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3"/>
      </w:numPr>
      <w:spacing w:before="120"/>
      <w:outlineLvl w:val="8"/>
    </w:pPr>
    <w:rPr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pos="9071"/>
      </w:tabs>
      <w:ind w:left="992"/>
    </w:pPr>
    <w:rPr>
      <w:i/>
      <w:iCs/>
      <w:sz w:val="18"/>
      <w:szCs w:val="18"/>
    </w:rPr>
  </w:style>
  <w:style w:type="paragraph" w:customStyle="1" w:styleId="Absatz">
    <w:name w:val="Absatz"/>
    <w:pPr>
      <w:widowControl w:val="0"/>
      <w:spacing w:after="120" w:line="270" w:lineRule="exact"/>
    </w:pPr>
    <w:rPr>
      <w:rFonts w:ascii="Arial" w:hAnsi="Arial"/>
      <w:sz w:val="22"/>
      <w:szCs w:val="22"/>
      <w:lang w:eastAsia="en-US"/>
    </w:rPr>
  </w:style>
  <w:style w:type="paragraph" w:customStyle="1" w:styleId="Abteilung">
    <w:name w:val="Abteilung"/>
    <w:basedOn w:val="Standard"/>
    <w:pPr>
      <w:spacing w:before="120"/>
    </w:pPr>
  </w:style>
  <w:style w:type="paragraph" w:customStyle="1" w:styleId="Adresse">
    <w:name w:val="Adresse"/>
    <w:basedOn w:val="Standard"/>
    <w:pPr>
      <w:ind w:left="4820"/>
    </w:pPr>
  </w:style>
  <w:style w:type="paragraph" w:customStyle="1" w:styleId="Anhang">
    <w:name w:val="Anhang"/>
    <w:basedOn w:val="Standard"/>
    <w:pPr>
      <w:spacing w:before="480" w:after="120"/>
    </w:pPr>
    <w:rPr>
      <w:b/>
      <w:bCs/>
      <w:szCs w:val="28"/>
    </w:rPr>
  </w:style>
  <w:style w:type="paragraph" w:customStyle="1" w:styleId="Ausfllhinweis">
    <w:name w:val="Ausfüllhinweis"/>
    <w:basedOn w:val="Standard"/>
    <w:pPr>
      <w:tabs>
        <w:tab w:val="left" w:pos="284"/>
        <w:tab w:val="left" w:pos="1134"/>
      </w:tabs>
    </w:pPr>
    <w:rPr>
      <w:sz w:val="16"/>
      <w:szCs w:val="16"/>
    </w:rPr>
  </w:style>
  <w:style w:type="paragraph" w:styleId="Beschriftung">
    <w:name w:val="caption"/>
    <w:basedOn w:val="Standard"/>
    <w:next w:val="Standard"/>
    <w:qFormat/>
    <w:pPr>
      <w:spacing w:before="120" w:after="120"/>
      <w:jc w:val="center"/>
    </w:pPr>
  </w:style>
  <w:style w:type="character" w:styleId="BesuchterLink">
    <w:name w:val="FollowedHyperlink"/>
    <w:semiHidden/>
    <w:rPr>
      <w:color w:val="800080"/>
      <w:u w:val="single"/>
    </w:rPr>
  </w:style>
  <w:style w:type="paragraph" w:styleId="Blocktext">
    <w:name w:val="Block Text"/>
    <w:basedOn w:val="Standard"/>
    <w:semiHidden/>
    <w:pPr>
      <w:ind w:left="567" w:right="565"/>
      <w:jc w:val="both"/>
    </w:pPr>
    <w:rPr>
      <w:rFonts w:cs="Arial"/>
      <w:i/>
      <w:iCs/>
      <w:szCs w:val="32"/>
    </w:rPr>
  </w:style>
  <w:style w:type="paragraph" w:customStyle="1" w:styleId="BMW">
    <w:name w:val="BMW"/>
    <w:basedOn w:val="Standard"/>
    <w:rPr>
      <w:b/>
      <w:bCs/>
      <w:sz w:val="36"/>
      <w:szCs w:val="36"/>
    </w:rPr>
  </w:style>
  <w:style w:type="paragraph" w:customStyle="1" w:styleId="Buchstabenabsatz">
    <w:name w:val="Buchstabenabsatz"/>
    <w:basedOn w:val="Standard"/>
    <w:pPr>
      <w:spacing w:before="60"/>
      <w:ind w:left="499" w:hanging="499"/>
    </w:pPr>
  </w:style>
  <w:style w:type="paragraph" w:customStyle="1" w:styleId="CD-Kern">
    <w:name w:val="CD-Kern"/>
    <w:basedOn w:val="Standard"/>
    <w:pPr>
      <w:tabs>
        <w:tab w:val="left" w:pos="5103"/>
      </w:tabs>
    </w:pPr>
    <w:rPr>
      <w:sz w:val="22"/>
      <w:szCs w:val="22"/>
    </w:rPr>
  </w:style>
  <w:style w:type="paragraph" w:customStyle="1" w:styleId="DateiName">
    <w:name w:val="DateiName"/>
    <w:basedOn w:val="Standard"/>
    <w:pPr>
      <w:tabs>
        <w:tab w:val="right" w:pos="7938"/>
      </w:tabs>
      <w:jc w:val="right"/>
    </w:pPr>
    <w:rPr>
      <w:sz w:val="14"/>
      <w:szCs w:val="14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ersteFuzeile">
    <w:name w:val="erste Fußzeile"/>
    <w:basedOn w:val="Fuzeile"/>
    <w:rPr>
      <w:sz w:val="18"/>
      <w:szCs w:val="18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ersteKopfzeile">
    <w:name w:val="erste Kopfzeile"/>
    <w:basedOn w:val="Kopfzeile"/>
  </w:style>
  <w:style w:type="paragraph" w:customStyle="1" w:styleId="FooterBlau">
    <w:name w:val="FooterBlau"/>
    <w:basedOn w:val="Fuzeile"/>
    <w:pPr>
      <w:pBdr>
        <w:top w:val="single" w:sz="6" w:space="1" w:color="auto"/>
      </w:pBdr>
      <w:tabs>
        <w:tab w:val="clear" w:pos="9072"/>
        <w:tab w:val="left" w:pos="1701"/>
        <w:tab w:val="left" w:pos="5954"/>
      </w:tabs>
    </w:pPr>
    <w:rPr>
      <w:i/>
      <w:noProof/>
      <w:color w:val="0000FF"/>
      <w:sz w:val="20"/>
    </w:rPr>
  </w:style>
  <w:style w:type="paragraph" w:customStyle="1" w:styleId="FooterKWNr">
    <w:name w:val="FooterKWNr."/>
    <w:basedOn w:val="Fuzeile"/>
    <w:pPr>
      <w:ind w:right="850"/>
      <w:jc w:val="both"/>
    </w:pPr>
    <w:rPr>
      <w:noProof/>
      <w:color w:val="0000FF"/>
      <w:sz w:val="12"/>
    </w:rPr>
  </w:style>
  <w:style w:type="paragraph" w:customStyle="1" w:styleId="FooterRot">
    <w:name w:val="FooterRot"/>
    <w:basedOn w:val="Fuzeile"/>
    <w:rPr>
      <w:noProof/>
      <w:vanish/>
      <w:color w:val="FF0000"/>
      <w:sz w:val="14"/>
    </w:rPr>
  </w:style>
  <w:style w:type="paragraph" w:styleId="Funotentext">
    <w:name w:val="footnote text"/>
    <w:basedOn w:val="Standard"/>
    <w:semiHidden/>
    <w:pPr>
      <w:ind w:left="1491" w:hanging="1491"/>
    </w:pPr>
    <w:rPr>
      <w:sz w:val="16"/>
    </w:rPr>
  </w:style>
  <w:style w:type="character" w:styleId="Funotenzeichen">
    <w:name w:val="footnote reference"/>
    <w:semiHidden/>
    <w:rPr>
      <w:vertAlign w:val="superscript"/>
    </w:rPr>
  </w:style>
  <w:style w:type="paragraph" w:customStyle="1" w:styleId="HeaderBlau">
    <w:name w:val="HeaderBlau"/>
    <w:basedOn w:val="Standard"/>
    <w:pPr>
      <w:ind w:left="57"/>
    </w:pPr>
    <w:rPr>
      <w:noProof/>
      <w:color w:val="0000FF"/>
      <w:sz w:val="20"/>
    </w:rPr>
  </w:style>
  <w:style w:type="paragraph" w:customStyle="1" w:styleId="Headercurs">
    <w:name w:val="Headercurs"/>
    <w:basedOn w:val="Standard"/>
    <w:pPr>
      <w:spacing w:before="120"/>
      <w:ind w:left="57"/>
    </w:pPr>
    <w:rPr>
      <w:b/>
      <w:i/>
      <w:color w:val="000080"/>
      <w:sz w:val="20"/>
    </w:rPr>
  </w:style>
  <w:style w:type="paragraph" w:customStyle="1" w:styleId="HeaderDokNr">
    <w:name w:val="HeaderDokNr"/>
    <w:basedOn w:val="Standard"/>
    <w:pPr>
      <w:spacing w:before="20"/>
      <w:jc w:val="center"/>
    </w:pPr>
    <w:rPr>
      <w:b/>
      <w:sz w:val="24"/>
    </w:rPr>
  </w:style>
  <w:style w:type="paragraph" w:customStyle="1" w:styleId="HeaderFile">
    <w:name w:val="HeaderFile"/>
    <w:basedOn w:val="Standard"/>
    <w:pPr>
      <w:ind w:left="113"/>
    </w:pPr>
    <w:rPr>
      <w:noProof/>
      <w:sz w:val="16"/>
    </w:rPr>
  </w:style>
  <w:style w:type="paragraph" w:customStyle="1" w:styleId="Headerrespons">
    <w:name w:val="Headerrespons"/>
    <w:basedOn w:val="berschrift8"/>
    <w:pPr>
      <w:keepNext/>
      <w:numPr>
        <w:ilvl w:val="0"/>
        <w:numId w:val="0"/>
      </w:numPr>
      <w:jc w:val="center"/>
    </w:pPr>
    <w:rPr>
      <w:i/>
      <w:noProof/>
      <w:vanish/>
    </w:rPr>
  </w:style>
  <w:style w:type="paragraph" w:customStyle="1" w:styleId="HeaderRot">
    <w:name w:val="HeaderRot"/>
    <w:basedOn w:val="Standard"/>
    <w:pPr>
      <w:tabs>
        <w:tab w:val="right" w:pos="10206"/>
      </w:tabs>
    </w:pPr>
    <w:rPr>
      <w:noProof/>
      <w:vanish/>
      <w:color w:val="FF0000"/>
      <w:sz w:val="14"/>
    </w:rPr>
  </w:style>
  <w:style w:type="paragraph" w:customStyle="1" w:styleId="HeaderText">
    <w:name w:val="HeaderText"/>
    <w:basedOn w:val="Standard"/>
    <w:pPr>
      <w:ind w:left="113"/>
    </w:pPr>
    <w:rPr>
      <w:noProof/>
    </w:rPr>
  </w:style>
  <w:style w:type="paragraph" w:customStyle="1" w:styleId="HeaderText2">
    <w:name w:val="HeaderText2"/>
    <w:basedOn w:val="HeaderText"/>
  </w:style>
  <w:style w:type="paragraph" w:customStyle="1" w:styleId="Historie">
    <w:name w:val="Historie"/>
    <w:basedOn w:val="Standard"/>
    <w:pPr>
      <w:tabs>
        <w:tab w:val="left" w:pos="1134"/>
        <w:tab w:val="left" w:pos="1701"/>
        <w:tab w:val="left" w:pos="2835"/>
      </w:tabs>
      <w:ind w:left="2835" w:hanging="2835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Index1">
    <w:name w:val="index 1"/>
    <w:basedOn w:val="Standard"/>
    <w:next w:val="Standard"/>
    <w:semiHidden/>
    <w:pPr>
      <w:ind w:left="200" w:hanging="200"/>
    </w:pPr>
    <w:rPr>
      <w:sz w:val="18"/>
    </w:rPr>
  </w:style>
  <w:style w:type="paragraph" w:styleId="Index2">
    <w:name w:val="index 2"/>
    <w:basedOn w:val="Standard"/>
    <w:next w:val="Standard"/>
    <w:semiHidden/>
    <w:pPr>
      <w:ind w:left="400" w:hanging="200"/>
    </w:pPr>
    <w:rPr>
      <w:sz w:val="18"/>
    </w:rPr>
  </w:style>
  <w:style w:type="paragraph" w:styleId="Index3">
    <w:name w:val="index 3"/>
    <w:basedOn w:val="Standard"/>
    <w:next w:val="Standard"/>
    <w:semiHidden/>
    <w:pPr>
      <w:ind w:left="600" w:hanging="200"/>
    </w:pPr>
    <w:rPr>
      <w:sz w:val="18"/>
    </w:rPr>
  </w:style>
  <w:style w:type="paragraph" w:styleId="Index4">
    <w:name w:val="index 4"/>
    <w:basedOn w:val="Standard"/>
    <w:next w:val="Standard"/>
    <w:semiHidden/>
    <w:pPr>
      <w:ind w:left="800" w:hanging="200"/>
    </w:pPr>
    <w:rPr>
      <w:sz w:val="18"/>
    </w:rPr>
  </w:style>
  <w:style w:type="paragraph" w:styleId="Index5">
    <w:name w:val="index 5"/>
    <w:basedOn w:val="Standard"/>
    <w:next w:val="Standard"/>
    <w:semiHidden/>
    <w:pPr>
      <w:ind w:left="1000" w:hanging="200"/>
    </w:pPr>
    <w:rPr>
      <w:sz w:val="18"/>
    </w:rPr>
  </w:style>
  <w:style w:type="paragraph" w:styleId="Index6">
    <w:name w:val="index 6"/>
    <w:basedOn w:val="Standard"/>
    <w:next w:val="Standard"/>
    <w:semiHidden/>
    <w:pPr>
      <w:ind w:left="1200" w:hanging="200"/>
    </w:pPr>
    <w:rPr>
      <w:sz w:val="18"/>
    </w:rPr>
  </w:style>
  <w:style w:type="paragraph" w:styleId="Index7">
    <w:name w:val="index 7"/>
    <w:basedOn w:val="Standard"/>
    <w:next w:val="Standard"/>
    <w:semiHidden/>
    <w:pPr>
      <w:ind w:left="1400" w:hanging="200"/>
    </w:pPr>
    <w:rPr>
      <w:sz w:val="18"/>
    </w:rPr>
  </w:style>
  <w:style w:type="paragraph" w:styleId="Index8">
    <w:name w:val="index 8"/>
    <w:basedOn w:val="Standard"/>
    <w:next w:val="Standard"/>
    <w:semiHidden/>
    <w:pPr>
      <w:ind w:left="1600" w:hanging="200"/>
    </w:pPr>
    <w:rPr>
      <w:sz w:val="18"/>
    </w:rPr>
  </w:style>
  <w:style w:type="paragraph" w:styleId="Index9">
    <w:name w:val="index 9"/>
    <w:basedOn w:val="Standard"/>
    <w:next w:val="Standard"/>
    <w:semiHidden/>
    <w:pPr>
      <w:ind w:left="1800" w:hanging="200"/>
    </w:pPr>
    <w:rPr>
      <w:sz w:val="18"/>
    </w:rPr>
  </w:style>
  <w:style w:type="paragraph" w:styleId="Indexberschrift">
    <w:name w:val="index heading"/>
    <w:basedOn w:val="Standard"/>
    <w:next w:val="Index1"/>
    <w:semiHidden/>
    <w:pPr>
      <w:spacing w:before="240" w:after="120"/>
      <w:jc w:val="center"/>
    </w:pPr>
    <w:rPr>
      <w:b/>
    </w:rPr>
  </w:style>
  <w:style w:type="paragraph" w:styleId="Kommentartext">
    <w:name w:val="annotation text"/>
    <w:basedOn w:val="Standard"/>
    <w:link w:val="KommentartextZchn"/>
    <w:semiHidden/>
  </w:style>
  <w:style w:type="character" w:styleId="Kommentarzeichen">
    <w:name w:val="annotation reference"/>
    <w:semiHidden/>
    <w:rPr>
      <w:sz w:val="16"/>
      <w:szCs w:val="16"/>
    </w:rPr>
  </w:style>
  <w:style w:type="paragraph" w:customStyle="1" w:styleId="MfG">
    <w:name w:val="MfG"/>
    <w:basedOn w:val="Standard"/>
    <w:pPr>
      <w:tabs>
        <w:tab w:val="left" w:pos="4536"/>
      </w:tabs>
      <w:spacing w:before="720" w:after="120"/>
      <w:ind w:left="4820"/>
    </w:pPr>
  </w:style>
  <w:style w:type="paragraph" w:customStyle="1" w:styleId="Name">
    <w:name w:val="Name"/>
    <w:basedOn w:val="Standard"/>
    <w:pPr>
      <w:widowControl w:val="0"/>
      <w:spacing w:after="120" w:line="270" w:lineRule="exact"/>
    </w:pPr>
    <w:rPr>
      <w:b/>
      <w:bCs/>
      <w:sz w:val="36"/>
      <w:szCs w:val="36"/>
    </w:rPr>
  </w:style>
  <w:style w:type="paragraph" w:customStyle="1" w:styleId="NumListe">
    <w:name w:val="Num Liste"/>
    <w:basedOn w:val="Standard"/>
    <w:pPr>
      <w:ind w:left="567" w:hanging="567"/>
    </w:pPr>
  </w:style>
  <w:style w:type="paragraph" w:customStyle="1" w:styleId="Punkt">
    <w:name w:val="Punkt"/>
    <w:basedOn w:val="Standard"/>
    <w:pPr>
      <w:spacing w:before="480" w:after="120"/>
    </w:pPr>
    <w:rPr>
      <w:i/>
      <w:iCs/>
      <w:szCs w:val="28"/>
    </w:rPr>
  </w:style>
  <w:style w:type="paragraph" w:customStyle="1" w:styleId="StandardaufzhlungShiftF4">
    <w:name w:val="Standardaufzählung..Shift F4"/>
    <w:basedOn w:val="Standard"/>
    <w:pPr>
      <w:numPr>
        <w:numId w:val="3"/>
      </w:numPr>
      <w:ind w:left="284" w:hanging="284"/>
    </w:pPr>
  </w:style>
  <w:style w:type="paragraph" w:styleId="Standardeinzug">
    <w:name w:val="Normal Indent"/>
    <w:basedOn w:val="Standard"/>
    <w:semiHidden/>
    <w:pPr>
      <w:ind w:left="708"/>
    </w:pPr>
  </w:style>
  <w:style w:type="paragraph" w:customStyle="1" w:styleId="TabellenEintrag">
    <w:name w:val="TabellenEintrag"/>
    <w:basedOn w:val="Standard"/>
  </w:style>
  <w:style w:type="paragraph" w:customStyle="1" w:styleId="TabellentextF3">
    <w:name w:val="Tabellentext..F3"/>
    <w:basedOn w:val="Standard"/>
    <w:pPr>
      <w:spacing w:before="20" w:after="20"/>
      <w:ind w:left="57"/>
    </w:pPr>
  </w:style>
  <w:style w:type="paragraph" w:customStyle="1" w:styleId="TabellentextaufzhlungShiftF3">
    <w:name w:val="Tabellentextaufzählung..Shift F3"/>
    <w:basedOn w:val="Standard"/>
    <w:pPr>
      <w:numPr>
        <w:numId w:val="5"/>
      </w:numPr>
      <w:tabs>
        <w:tab w:val="clear" w:pos="360"/>
      </w:tabs>
      <w:spacing w:before="20" w:after="20"/>
    </w:pPr>
  </w:style>
  <w:style w:type="paragraph" w:customStyle="1" w:styleId="Text">
    <w:name w:val="Text"/>
    <w:aliases w:val="..F2"/>
    <w:basedOn w:val="Standard"/>
    <w:link w:val="TextZchn"/>
    <w:pPr>
      <w:spacing w:after="20"/>
      <w:ind w:left="1134"/>
    </w:pPr>
  </w:style>
  <w:style w:type="paragraph" w:customStyle="1" w:styleId="TextaufzhlungShiftF2">
    <w:name w:val="Textaufzählung..Shift F2"/>
    <w:basedOn w:val="Standard"/>
    <w:pPr>
      <w:numPr>
        <w:numId w:val="7"/>
      </w:numPr>
      <w:spacing w:after="20"/>
    </w:pPr>
  </w:style>
  <w:style w:type="paragraph" w:styleId="Textkrper">
    <w:name w:val="Body Text"/>
    <w:basedOn w:val="Standard"/>
    <w:semiHidden/>
    <w:rPr>
      <w:i/>
      <w:iCs/>
      <w:color w:val="000080"/>
    </w:rPr>
  </w:style>
  <w:style w:type="paragraph" w:styleId="Textkrper-Zeileneinzug">
    <w:name w:val="Body Text Indent"/>
    <w:basedOn w:val="Standard"/>
    <w:semiHidden/>
    <w:pPr>
      <w:ind w:left="1134"/>
    </w:pPr>
    <w:rPr>
      <w:i/>
      <w:iCs/>
    </w:rPr>
  </w:style>
  <w:style w:type="paragraph" w:styleId="Titel">
    <w:name w:val="Title"/>
    <w:aliases w:val="..F11"/>
    <w:basedOn w:val="Standard"/>
    <w:next w:val="Standard"/>
    <w:qFormat/>
    <w:pPr>
      <w:spacing w:before="60" w:after="60"/>
      <w:jc w:val="center"/>
    </w:pPr>
    <w:rPr>
      <w:b/>
      <w:noProof/>
      <w:sz w:val="56"/>
    </w:rPr>
  </w:style>
  <w:style w:type="paragraph" w:customStyle="1" w:styleId="Unterschrift1">
    <w:name w:val="Unterschrift 1"/>
    <w:aliases w:val="..F12"/>
    <w:basedOn w:val="Standard"/>
    <w:next w:val="Standard"/>
    <w:pPr>
      <w:spacing w:before="60" w:after="720"/>
      <w:ind w:left="1134"/>
    </w:pPr>
  </w:style>
  <w:style w:type="paragraph" w:customStyle="1" w:styleId="Unterschrift2">
    <w:name w:val="Unterschrift 2"/>
    <w:aliases w:val="..Shift F12"/>
    <w:basedOn w:val="Standard"/>
    <w:next w:val="Standard"/>
    <w:pPr>
      <w:spacing w:before="60" w:after="720"/>
      <w:ind w:left="4820"/>
    </w:pPr>
  </w:style>
  <w:style w:type="paragraph" w:customStyle="1" w:styleId="UnterTitel">
    <w:name w:val="UnterTitel"/>
    <w:basedOn w:val="Standard"/>
    <w:pPr>
      <w:spacing w:before="600" w:after="1560"/>
    </w:pPr>
    <w:rPr>
      <w:sz w:val="36"/>
      <w:szCs w:val="36"/>
    </w:rPr>
  </w:style>
  <w:style w:type="paragraph" w:customStyle="1" w:styleId="Version">
    <w:name w:val="Version"/>
    <w:basedOn w:val="Standard"/>
    <w:pPr>
      <w:tabs>
        <w:tab w:val="left" w:pos="1701"/>
      </w:tabs>
    </w:pPr>
    <w:rPr>
      <w:i/>
      <w:iCs/>
    </w:rPr>
  </w:style>
  <w:style w:type="paragraph" w:styleId="Verzeichnis1">
    <w:name w:val="toc 1"/>
    <w:basedOn w:val="Standard"/>
    <w:next w:val="Standard"/>
    <w:uiPriority w:val="39"/>
    <w:rsid w:val="000B1E30"/>
    <w:pPr>
      <w:tabs>
        <w:tab w:val="right" w:leader="dot" w:pos="9639"/>
      </w:tabs>
      <w:spacing w:before="60" w:after="120"/>
      <w:ind w:left="1134" w:hanging="1134"/>
    </w:pPr>
    <w:rPr>
      <w:bCs/>
      <w:noProof/>
      <w:sz w:val="32"/>
    </w:rPr>
  </w:style>
  <w:style w:type="paragraph" w:styleId="Verzeichnis2">
    <w:name w:val="toc 2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noProof/>
    </w:rPr>
  </w:style>
  <w:style w:type="paragraph" w:styleId="Verzeichnis3">
    <w:name w:val="toc 3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</w:style>
  <w:style w:type="paragraph" w:styleId="Verzeichnis4">
    <w:name w:val="toc 4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</w:style>
  <w:style w:type="paragraph" w:styleId="Verzeichnis5">
    <w:name w:val="toc 5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</w:style>
  <w:style w:type="paragraph" w:styleId="Verzeichnis6">
    <w:name w:val="toc 6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sz w:val="18"/>
      <w:szCs w:val="18"/>
    </w:rPr>
  </w:style>
  <w:style w:type="paragraph" w:styleId="Verzeichnis7">
    <w:name w:val="toc 7"/>
    <w:basedOn w:val="Standard"/>
    <w:next w:val="Standard"/>
    <w:semiHidden/>
    <w:pPr>
      <w:tabs>
        <w:tab w:val="right" w:pos="9639"/>
      </w:tabs>
      <w:spacing w:before="20" w:after="20"/>
    </w:pPr>
    <w:rPr>
      <w:sz w:val="18"/>
      <w:szCs w:val="18"/>
    </w:rPr>
  </w:style>
  <w:style w:type="paragraph" w:styleId="Verzeichnis8">
    <w:name w:val="toc 8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sz w:val="18"/>
      <w:szCs w:val="18"/>
    </w:rPr>
  </w:style>
  <w:style w:type="paragraph" w:styleId="Verzeichnis9">
    <w:name w:val="toc 9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sz w:val="18"/>
      <w:szCs w:val="18"/>
    </w:rPr>
  </w:style>
  <w:style w:type="paragraph" w:customStyle="1" w:styleId="Zwischentitel1ShiftF5">
    <w:name w:val="Zwischentitel 1..Shift F5"/>
    <w:basedOn w:val="Standard"/>
    <w:next w:val="Text"/>
    <w:pPr>
      <w:spacing w:before="420"/>
    </w:pPr>
    <w:rPr>
      <w:b/>
      <w:bCs/>
      <w:sz w:val="32"/>
      <w:szCs w:val="32"/>
    </w:rPr>
  </w:style>
  <w:style w:type="paragraph" w:customStyle="1" w:styleId="Zwischentitel2ShiftF6">
    <w:name w:val="Zwischentitel 2..Shift F6"/>
    <w:basedOn w:val="Standard"/>
    <w:next w:val="Text"/>
    <w:pPr>
      <w:spacing w:before="360"/>
      <w:ind w:left="1134"/>
    </w:pPr>
    <w:rPr>
      <w:b/>
      <w:bCs/>
      <w:szCs w:val="28"/>
    </w:rPr>
  </w:style>
  <w:style w:type="paragraph" w:customStyle="1" w:styleId="Zwischentitel3ShiftF7">
    <w:name w:val="Zwischentitel 3..Shift F7"/>
    <w:basedOn w:val="Standard"/>
    <w:next w:val="Text"/>
    <w:pPr>
      <w:spacing w:before="300"/>
      <w:ind w:left="1134"/>
    </w:pPr>
    <w:rPr>
      <w:b/>
      <w:bCs/>
      <w:sz w:val="24"/>
      <w:szCs w:val="24"/>
    </w:rPr>
  </w:style>
  <w:style w:type="paragraph" w:customStyle="1" w:styleId="Zwischentitel4ShiftF8">
    <w:name w:val="Zwischentitel 4..Shift F8"/>
    <w:basedOn w:val="Standard"/>
    <w:next w:val="Text"/>
    <w:pPr>
      <w:spacing w:before="240"/>
      <w:ind w:left="1134"/>
    </w:pPr>
    <w:rPr>
      <w:b/>
      <w:bCs/>
      <w:sz w:val="22"/>
      <w:szCs w:val="22"/>
    </w:rPr>
  </w:style>
  <w:style w:type="paragraph" w:customStyle="1" w:styleId="Zwischentitel5ShiftF9">
    <w:name w:val="Zwischentitel 5..Shift F9"/>
    <w:basedOn w:val="Standard"/>
    <w:next w:val="Text"/>
    <w:pPr>
      <w:spacing w:before="180"/>
      <w:ind w:left="1134"/>
    </w:pPr>
    <w:rPr>
      <w:b/>
      <w:bCs/>
    </w:rPr>
  </w:style>
  <w:style w:type="paragraph" w:styleId="Textkrper-Einzug3">
    <w:name w:val="Body Text Indent 3"/>
    <w:basedOn w:val="Standard"/>
    <w:semiHidden/>
    <w:pPr>
      <w:ind w:left="284" w:hanging="284"/>
    </w:pPr>
    <w:rPr>
      <w:rFonts w:ascii="Times New Roman" w:hAnsi="Times New Roman"/>
      <w:lang w:eastAsia="de-DE"/>
    </w:rPr>
  </w:style>
  <w:style w:type="paragraph" w:styleId="Textkrper-Einzug2">
    <w:name w:val="Body Text Indent 2"/>
    <w:basedOn w:val="Standard"/>
    <w:semiHidden/>
    <w:pPr>
      <w:ind w:left="567" w:hanging="567"/>
    </w:pPr>
    <w:rPr>
      <w:rFonts w:ascii="Times New Roman" w:hAnsi="Times New Roman"/>
      <w:lang w:eastAsia="de-DE"/>
    </w:rPr>
  </w:style>
  <w:style w:type="paragraph" w:styleId="Textkrper2">
    <w:name w:val="Body Text 2"/>
    <w:basedOn w:val="Standard"/>
    <w:semiHidden/>
    <w:rPr>
      <w:color w:val="FF0000"/>
    </w:rPr>
  </w:style>
  <w:style w:type="paragraph" w:styleId="Textkrper3">
    <w:name w:val="Body Text 3"/>
    <w:basedOn w:val="Standard"/>
    <w:semiHidden/>
    <w:rPr>
      <w:color w:val="FFFF00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paragraph" w:customStyle="1" w:styleId="TabellentextNr">
    <w:name w:val="Tabellentext Nr.."/>
    <w:basedOn w:val="Standard"/>
    <w:pPr>
      <w:numPr>
        <w:numId w:val="4"/>
      </w:numPr>
    </w:pPr>
  </w:style>
  <w:style w:type="paragraph" w:styleId="Untertitel0">
    <w:name w:val="Subtitle"/>
    <w:basedOn w:val="Standard"/>
    <w:qFormat/>
    <w:pPr>
      <w:jc w:val="center"/>
    </w:pPr>
    <w:rPr>
      <w:rFonts w:ascii="Times New Roman" w:hAnsi="Times New Roman"/>
      <w:sz w:val="36"/>
      <w:lang w:val="de-DE" w:eastAsia="de-DE"/>
    </w:rPr>
  </w:style>
  <w:style w:type="paragraph" w:customStyle="1" w:styleId="Textaufzhlung2CtrlF2">
    <w:name w:val="Textaufzählung 2..Ctrl F2"/>
    <w:basedOn w:val="Standard"/>
    <w:next w:val="Text"/>
    <w:pPr>
      <w:numPr>
        <w:numId w:val="6"/>
      </w:numPr>
      <w:tabs>
        <w:tab w:val="clear" w:pos="360"/>
        <w:tab w:val="num" w:pos="1494"/>
      </w:tabs>
      <w:spacing w:after="20"/>
      <w:ind w:left="1494"/>
    </w:pPr>
  </w:style>
  <w:style w:type="paragraph" w:styleId="Unterschrift">
    <w:name w:val="Signature"/>
    <w:basedOn w:val="Standard"/>
    <w:semiHidden/>
    <w:pPr>
      <w:ind w:left="4252"/>
    </w:pPr>
  </w:style>
  <w:style w:type="character" w:styleId="Seitenzahl">
    <w:name w:val="page number"/>
    <w:basedOn w:val="Absatz-Standardschriftart"/>
    <w:semiHidden/>
  </w:style>
  <w:style w:type="paragraph" w:styleId="Umschlagabsenderadresse">
    <w:name w:val="envelope return"/>
    <w:basedOn w:val="Standard"/>
    <w:semiHidden/>
    <w:pPr>
      <w:spacing w:after="240" w:line="240" w:lineRule="atLeast"/>
    </w:pPr>
    <w:rPr>
      <w:rFonts w:ascii="Garamond" w:hAnsi="Garamond"/>
      <w:sz w:val="20"/>
    </w:rPr>
  </w:style>
  <w:style w:type="paragraph" w:styleId="Anrede">
    <w:name w:val="Salutation"/>
    <w:basedOn w:val="Standard"/>
    <w:next w:val="Standard"/>
    <w:semiHidden/>
  </w:style>
  <w:style w:type="paragraph" w:styleId="Aufzhlungszeichen">
    <w:name w:val="List Bullet"/>
    <w:basedOn w:val="Standard"/>
    <w:autoRedefine/>
    <w:semiHidden/>
    <w:pPr>
      <w:numPr>
        <w:numId w:val="1"/>
      </w:numPr>
    </w:pPr>
  </w:style>
  <w:style w:type="paragraph" w:styleId="Aufzhlungszeichen2">
    <w:name w:val="List Bullet 2"/>
    <w:basedOn w:val="Standard"/>
    <w:autoRedefine/>
    <w:semiHidden/>
    <w:pPr>
      <w:numPr>
        <w:numId w:val="14"/>
      </w:numPr>
    </w:pPr>
  </w:style>
  <w:style w:type="paragraph" w:styleId="Aufzhlungszeichen3">
    <w:name w:val="List Bullet 3"/>
    <w:basedOn w:val="Standard"/>
    <w:autoRedefine/>
    <w:semiHidden/>
    <w:pPr>
      <w:numPr>
        <w:numId w:val="15"/>
      </w:numPr>
    </w:pPr>
  </w:style>
  <w:style w:type="paragraph" w:styleId="Aufzhlungszeichen4">
    <w:name w:val="List Bullet 4"/>
    <w:basedOn w:val="Standard"/>
    <w:autoRedefine/>
    <w:semiHidden/>
    <w:pPr>
      <w:numPr>
        <w:numId w:val="16"/>
      </w:numPr>
    </w:pPr>
  </w:style>
  <w:style w:type="paragraph" w:styleId="Aufzhlungszeichen5">
    <w:name w:val="List Bullet 5"/>
    <w:basedOn w:val="Standard"/>
    <w:autoRedefine/>
    <w:semiHidden/>
    <w:pPr>
      <w:numPr>
        <w:numId w:val="17"/>
      </w:numPr>
    </w:pPr>
  </w:style>
  <w:style w:type="paragraph" w:styleId="Datum">
    <w:name w:val="Date"/>
    <w:basedOn w:val="Standard"/>
    <w:next w:val="Standard"/>
    <w:semiHidden/>
  </w:style>
  <w:style w:type="paragraph" w:styleId="E-Mail-Signatur">
    <w:name w:val="E-mail Signature"/>
    <w:basedOn w:val="Standard"/>
    <w:semiHidden/>
  </w:style>
  <w:style w:type="paragraph" w:styleId="Endnotentext">
    <w:name w:val="endnote text"/>
    <w:basedOn w:val="Standard"/>
    <w:semiHidden/>
    <w:rPr>
      <w:sz w:val="20"/>
    </w:rPr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HTMLAdresse">
    <w:name w:val="HTML Address"/>
    <w:basedOn w:val="Standard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18"/>
      </w:numPr>
    </w:pPr>
  </w:style>
  <w:style w:type="paragraph" w:styleId="Listennummer2">
    <w:name w:val="List Number 2"/>
    <w:basedOn w:val="Standard"/>
    <w:semiHidden/>
    <w:pPr>
      <w:numPr>
        <w:numId w:val="19"/>
      </w:numPr>
    </w:pPr>
  </w:style>
  <w:style w:type="paragraph" w:styleId="Listennummer3">
    <w:name w:val="List Number 3"/>
    <w:basedOn w:val="Standard"/>
    <w:semiHidden/>
    <w:pPr>
      <w:numPr>
        <w:numId w:val="20"/>
      </w:numPr>
    </w:pPr>
  </w:style>
  <w:style w:type="paragraph" w:styleId="Listennummer4">
    <w:name w:val="List Number 4"/>
    <w:basedOn w:val="Standard"/>
    <w:semiHidden/>
    <w:pPr>
      <w:numPr>
        <w:numId w:val="21"/>
      </w:numPr>
    </w:pPr>
  </w:style>
  <w:style w:type="paragraph" w:styleId="Listennummer5">
    <w:name w:val="List Number 5"/>
    <w:basedOn w:val="Standard"/>
    <w:semiHidden/>
    <w:pPr>
      <w:numPr>
        <w:numId w:val="22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  <w:lang w:eastAsia="en-US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pPr>
      <w:ind w:left="260" w:hanging="26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cs="Arial"/>
      <w:b/>
      <w:bCs/>
      <w:sz w:val="24"/>
      <w:szCs w:val="24"/>
    </w:rPr>
  </w:style>
  <w:style w:type="paragraph" w:styleId="Textkrper-Erstzeileneinzug">
    <w:name w:val="Body Text First Indent"/>
    <w:basedOn w:val="Textkrper"/>
    <w:semiHidden/>
    <w:pPr>
      <w:spacing w:after="120"/>
      <w:ind w:firstLine="210"/>
    </w:pPr>
    <w:rPr>
      <w:i w:val="0"/>
      <w:iCs w:val="0"/>
      <w:color w:val="auto"/>
    </w:rPr>
  </w:style>
  <w:style w:type="paragraph" w:styleId="Textkrper-Erstzeileneinzug2">
    <w:name w:val="Body Text First Indent 2"/>
    <w:basedOn w:val="Textkrper-Zeileneinzug"/>
    <w:semiHidden/>
    <w:pPr>
      <w:spacing w:after="120"/>
      <w:ind w:left="283" w:firstLine="210"/>
    </w:pPr>
    <w:rPr>
      <w:i w:val="0"/>
      <w:iCs w:val="0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z-Formularbeginn">
    <w:name w:val="HTML Top of Form"/>
    <w:basedOn w:val="Standard"/>
    <w:next w:val="Standard"/>
    <w:hidden/>
    <w:pPr>
      <w:pBdr>
        <w:bottom w:val="single" w:sz="6" w:space="1" w:color="auto"/>
      </w:pBdr>
      <w:spacing w:before="0" w:after="0"/>
      <w:jc w:val="center"/>
    </w:pPr>
    <w:rPr>
      <w:rFonts w:eastAsia="Arial Unicode MS" w:cs="Arial"/>
      <w:vanish/>
      <w:color w:val="000000"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hidden/>
    <w:pPr>
      <w:pBdr>
        <w:top w:val="single" w:sz="6" w:space="1" w:color="auto"/>
      </w:pBdr>
      <w:spacing w:before="0" w:after="0"/>
      <w:jc w:val="center"/>
    </w:pPr>
    <w:rPr>
      <w:rFonts w:eastAsia="Arial Unicode MS" w:cs="Arial"/>
      <w:vanish/>
      <w:color w:val="000000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2AF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2AF4"/>
    <w:rPr>
      <w:rFonts w:ascii="Segoe UI" w:hAnsi="Segoe UI" w:cs="Segoe UI"/>
      <w:sz w:val="18"/>
      <w:szCs w:val="18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1E12"/>
    <w:rPr>
      <w:b/>
      <w:bCs/>
      <w:sz w:val="20"/>
    </w:rPr>
  </w:style>
  <w:style w:type="character" w:customStyle="1" w:styleId="KommentartextZchn">
    <w:name w:val="Kommentartext Zchn"/>
    <w:link w:val="Kommentartext"/>
    <w:semiHidden/>
    <w:rsid w:val="00901E12"/>
    <w:rPr>
      <w:rFonts w:ascii="Arial" w:hAnsi="Arial"/>
      <w:sz w:val="26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rsid w:val="00901E12"/>
    <w:rPr>
      <w:rFonts w:ascii="Arial" w:hAnsi="Arial"/>
      <w:b/>
      <w:bCs/>
      <w:sz w:val="26"/>
      <w:lang w:eastAsia="en-US"/>
    </w:rPr>
  </w:style>
  <w:style w:type="table" w:styleId="Tabellenraster">
    <w:name w:val="Table Grid"/>
    <w:basedOn w:val="NormaleTabelle"/>
    <w:uiPriority w:val="59"/>
    <w:rsid w:val="00BD75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buchNotfall">
    <w:name w:val="Handbuch_Notfall"/>
    <w:basedOn w:val="Text"/>
    <w:link w:val="HandbuchNotfallZchn"/>
    <w:qFormat/>
    <w:rsid w:val="000B1E30"/>
    <w:pPr>
      <w:spacing w:before="120" w:after="120"/>
      <w:ind w:left="0"/>
      <w:jc w:val="center"/>
    </w:pPr>
    <w:rPr>
      <w:color w:val="FFFFFF"/>
      <w:sz w:val="72"/>
      <w:szCs w:val="7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B1E30"/>
    <w:pPr>
      <w:keepNext/>
      <w:keepLines/>
      <w:spacing w:after="0" w:line="259" w:lineRule="auto"/>
      <w:jc w:val="left"/>
      <w:outlineLvl w:val="9"/>
    </w:pPr>
    <w:rPr>
      <w:rFonts w:ascii="Calibri Light" w:hAnsi="Calibri Light"/>
      <w:b/>
      <w:bCs w:val="0"/>
      <w:color w:val="2E74B5"/>
      <w:kern w:val="0"/>
      <w:sz w:val="32"/>
      <w:lang w:eastAsia="de-CH"/>
    </w:rPr>
  </w:style>
  <w:style w:type="character" w:customStyle="1" w:styleId="TextZchn">
    <w:name w:val="Text Zchn"/>
    <w:aliases w:val="..F2 Zchn"/>
    <w:link w:val="Text"/>
    <w:rsid w:val="000B1E30"/>
    <w:rPr>
      <w:rFonts w:ascii="Arial" w:hAnsi="Arial"/>
      <w:sz w:val="26"/>
      <w:lang w:eastAsia="en-US"/>
    </w:rPr>
  </w:style>
  <w:style w:type="character" w:customStyle="1" w:styleId="HandbuchNotfallZchn">
    <w:name w:val="Handbuch_Notfall Zchn"/>
    <w:link w:val="HandbuchNotfall"/>
    <w:rsid w:val="000B1E30"/>
    <w:rPr>
      <w:rFonts w:ascii="Arial" w:hAnsi="Arial"/>
      <w:color w:val="FFFFFF"/>
      <w:sz w:val="72"/>
      <w:szCs w:val="72"/>
      <w:lang w:eastAsia="en-US"/>
    </w:rPr>
  </w:style>
  <w:style w:type="paragraph" w:styleId="berarbeitung">
    <w:name w:val="Revision"/>
    <w:hidden/>
    <w:uiPriority w:val="99"/>
    <w:semiHidden/>
    <w:rsid w:val="00E6061B"/>
    <w:rPr>
      <w:rFonts w:ascii="Arial" w:hAnsi="Arial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143.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ER-FPS-03\Userhome$\U80719593\Vorlagen\GS-VBS%20fld\fld%20Konzep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E97DF-1725-4C3B-9EB3-DF44B9BA6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fld Konzept.dot</Template>
  <TotalTime>0</TotalTime>
  <Pages>17</Pages>
  <Words>1886</Words>
  <Characters>11885</Characters>
  <Application>Microsoft Office Word</Application>
  <DocSecurity>0</DocSecurity>
  <Lines>99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Notfallhandbuch</vt:lpstr>
      <vt:lpstr>Notfallhandbuch</vt:lpstr>
    </vt:vector>
  </TitlesOfParts>
  <Company>GS-VBS</Company>
  <LinksUpToDate>false</LinksUpToDate>
  <CharactersWithSpaces>13744</CharactersWithSpaces>
  <SharedDoc>false</SharedDoc>
  <HLinks>
    <vt:vector size="120" baseType="variant">
      <vt:variant>
        <vt:i4>6619170</vt:i4>
      </vt:variant>
      <vt:variant>
        <vt:i4>180</vt:i4>
      </vt:variant>
      <vt:variant>
        <vt:i4>0</vt:i4>
      </vt:variant>
      <vt:variant>
        <vt:i4>5</vt:i4>
      </vt:variant>
      <vt:variant>
        <vt:lpwstr>http://www.143.ch/</vt:lpwstr>
      </vt:variant>
      <vt:variant>
        <vt:lpwstr/>
      </vt:variant>
      <vt:variant>
        <vt:i4>8061034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Evakuation</vt:lpwstr>
      </vt:variant>
      <vt:variant>
        <vt:i4>7536740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Evacuazione</vt:lpwstr>
      </vt:variant>
      <vt:variant>
        <vt:i4>8061034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Evakuation</vt:lpwstr>
      </vt:variant>
      <vt:variant>
        <vt:i4>7536740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Evacuazione</vt:lpwstr>
      </vt:variant>
      <vt:variant>
        <vt:i4>655508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MedizinischeNotfälle</vt:lpwstr>
      </vt:variant>
      <vt:variant>
        <vt:i4>6553706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mediche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_Toc20221266</vt:lpwstr>
      </vt:variant>
      <vt:variant>
        <vt:i4>1179703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_Toc20221265</vt:lpwstr>
      </vt:variant>
      <vt:variant>
        <vt:i4>1245239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_Toc20221264</vt:lpwstr>
      </vt:variant>
      <vt:variant>
        <vt:i4>1310775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_Toc20221263</vt:lpwstr>
      </vt:variant>
      <vt:variant>
        <vt:i4>1376311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_Toc20221262</vt:lpwstr>
      </vt:variant>
      <vt:variant>
        <vt:i4>1441847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_Toc20221261</vt:lpwstr>
      </vt:variant>
      <vt:variant>
        <vt:i4>1507383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_Toc20221260</vt:lpwstr>
      </vt:variant>
      <vt:variant>
        <vt:i4>1966132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_Toc20221259</vt:lpwstr>
      </vt:variant>
      <vt:variant>
        <vt:i4>2031668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_Toc20221258</vt:lpwstr>
      </vt:variant>
      <vt:variant>
        <vt:i4>1048628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_Toc20221257</vt:lpwstr>
      </vt:variant>
      <vt:variant>
        <vt:i4>1114164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_Toc20221256</vt:lpwstr>
      </vt:variant>
      <vt:variant>
        <vt:i4>7143549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Notfallnummern</vt:lpwstr>
      </vt:variant>
      <vt:variant>
        <vt:i4>2293822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Text22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Notfallhandbuch</dc:title>
  <dc:subject>Stau101 Zürich</dc:subject>
  <dc:creator>René Guldimann</dc:creator>
  <cp:keywords>NOTFALL; SAFETY;</cp:keywords>
  <cp:lastModifiedBy>Rubin Barbara SECO</cp:lastModifiedBy>
  <cp:revision>2</cp:revision>
  <cp:lastPrinted>2019-09-03T09:02:00Z</cp:lastPrinted>
  <dcterms:created xsi:type="dcterms:W3CDTF">2022-10-17T06:34:00Z</dcterms:created>
  <dcterms:modified xsi:type="dcterms:W3CDTF">2022-10-17T06:34:00Z</dcterms:modified>
  <cp:category>Handbuch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lpwstr>1.0, vom 01.09.2003</vt:lpwstr>
  </property>
  <property fmtid="{D5CDD505-2E9C-101B-9397-08002B2CF9AE}" pid="3" name="FSC#EVDCFG@15.1400:DocumentID">
    <vt:lpwstr/>
  </property>
  <property fmtid="{D5CDD505-2E9C-101B-9397-08002B2CF9AE}" pid="4" name="FSC#EVDCFG@15.1400:DossierBarCode">
    <vt:lpwstr/>
  </property>
  <property fmtid="{D5CDD505-2E9C-101B-9397-08002B2CF9AE}" pid="5" name="FSC#EVDCFG@15.1400:RespOrgHome2">
    <vt:lpwstr/>
  </property>
  <property fmtid="{D5CDD505-2E9C-101B-9397-08002B2CF9AE}" pid="6" name="FSC#EVDCFG@15.1400:RespOrgHome3">
    <vt:lpwstr/>
  </property>
  <property fmtid="{D5CDD505-2E9C-101B-9397-08002B2CF9AE}" pid="7" name="FSC#EVDCFG@15.1400:RespOrgHome4">
    <vt:lpwstr/>
  </property>
  <property fmtid="{D5CDD505-2E9C-101B-9397-08002B2CF9AE}" pid="8" name="FSC#EVDCFG@15.1400:RespOrgStreet2">
    <vt:lpwstr/>
  </property>
  <property fmtid="{D5CDD505-2E9C-101B-9397-08002B2CF9AE}" pid="9" name="FSC#EVDCFG@15.1400:RespOrgStreet3">
    <vt:lpwstr/>
  </property>
  <property fmtid="{D5CDD505-2E9C-101B-9397-08002B2CF9AE}" pid="10" name="FSC#EVDCFG@15.1400:RespOrgStreet4">
    <vt:lpwstr/>
  </property>
  <property fmtid="{D5CDD505-2E9C-101B-9397-08002B2CF9AE}" pid="11" name="FSC#COOSYSTEM@1.1:Container">
    <vt:lpwstr>COO.2101.104.4.3643739</vt:lpwstr>
  </property>
  <property fmtid="{D5CDD505-2E9C-101B-9397-08002B2CF9AE}" pid="12" name="FSC#COOELAK@1.1001:Subject">
    <vt:lpwstr/>
  </property>
  <property fmtid="{D5CDD505-2E9C-101B-9397-08002B2CF9AE}" pid="13" name="FSC#COOELAK@1.1001:FileReference">
    <vt:lpwstr>633.1-00007</vt:lpwstr>
  </property>
  <property fmtid="{D5CDD505-2E9C-101B-9397-08002B2CF9AE}" pid="14" name="FSC#COOELAK@1.1001:FileRefYear">
    <vt:lpwstr>2019</vt:lpwstr>
  </property>
  <property fmtid="{D5CDD505-2E9C-101B-9397-08002B2CF9AE}" pid="15" name="FSC#COOELAK@1.1001:FileRefOrdinal">
    <vt:lpwstr>7</vt:lpwstr>
  </property>
  <property fmtid="{D5CDD505-2E9C-101B-9397-08002B2CF9AE}" pid="16" name="FSC#COOELAK@1.1001:FileRefOU">
    <vt:lpwstr>ABQP / SECO</vt:lpwstr>
  </property>
  <property fmtid="{D5CDD505-2E9C-101B-9397-08002B2CF9AE}" pid="17" name="FSC#COOELAK@1.1001:Organization">
    <vt:lpwstr/>
  </property>
  <property fmtid="{D5CDD505-2E9C-101B-9397-08002B2CF9AE}" pid="18" name="FSC#COOELAK@1.1001:Owner">
    <vt:lpwstr>Rubin Barbara, SECO </vt:lpwstr>
  </property>
  <property fmtid="{D5CDD505-2E9C-101B-9397-08002B2CF9AE}" pid="19" name="FSC#COOELAK@1.1001:OwnerExtension">
    <vt:lpwstr>+41 58 466 34 93</vt:lpwstr>
  </property>
  <property fmtid="{D5CDD505-2E9C-101B-9397-08002B2CF9AE}" pid="20" name="FSC#COOELAK@1.1001:OwnerFaxExtension">
    <vt:lpwstr>+41 58 463 18 94</vt:lpwstr>
  </property>
  <property fmtid="{D5CDD505-2E9C-101B-9397-08002B2CF9AE}" pid="21" name="FSC#COOELAK@1.1001:DispatchedBy">
    <vt:lpwstr/>
  </property>
  <property fmtid="{D5CDD505-2E9C-101B-9397-08002B2CF9AE}" pid="22" name="FSC#COOELAK@1.1001:DispatchedAt">
    <vt:lpwstr/>
  </property>
  <property fmtid="{D5CDD505-2E9C-101B-9397-08002B2CF9AE}" pid="23" name="FSC#COOELAK@1.1001:ApprovedBy">
    <vt:lpwstr/>
  </property>
  <property fmtid="{D5CDD505-2E9C-101B-9397-08002B2CF9AE}" pid="24" name="FSC#COOELAK@1.1001:ApprovedAt">
    <vt:lpwstr/>
  </property>
  <property fmtid="{D5CDD505-2E9C-101B-9397-08002B2CF9AE}" pid="25" name="FSC#COOELAK@1.1001:Department">
    <vt:lpwstr>Querschnittsaufgaben und Projekte (ABQP / SECO)</vt:lpwstr>
  </property>
  <property fmtid="{D5CDD505-2E9C-101B-9397-08002B2CF9AE}" pid="26" name="FSC#COOELAK@1.1001:CreatedAt">
    <vt:lpwstr>28.08.2019</vt:lpwstr>
  </property>
  <property fmtid="{D5CDD505-2E9C-101B-9397-08002B2CF9AE}" pid="27" name="FSC#COOELAK@1.1001:OU">
    <vt:lpwstr>Querschnittsaufgaben und Projekte (ABQP / SECO)</vt:lpwstr>
  </property>
  <property fmtid="{D5CDD505-2E9C-101B-9397-08002B2CF9AE}" pid="28" name="FSC#COOELAK@1.1001:Priority">
    <vt:lpwstr> ()</vt:lpwstr>
  </property>
  <property fmtid="{D5CDD505-2E9C-101B-9397-08002B2CF9AE}" pid="29" name="FSC#COOELAK@1.1001:ObjBarCode">
    <vt:lpwstr>*COO.2101.104.4.3643739*</vt:lpwstr>
  </property>
  <property fmtid="{D5CDD505-2E9C-101B-9397-08002B2CF9AE}" pid="30" name="FSC#COOELAK@1.1001:RefBarCode">
    <vt:lpwstr>*COO.2101.104.2.3569214*</vt:lpwstr>
  </property>
  <property fmtid="{D5CDD505-2E9C-101B-9397-08002B2CF9AE}" pid="31" name="FSC#COOELAK@1.1001:FileRefBarCode">
    <vt:lpwstr>*633.1-00007*</vt:lpwstr>
  </property>
  <property fmtid="{D5CDD505-2E9C-101B-9397-08002B2CF9AE}" pid="32" name="FSC#COOELAK@1.1001:ExternalRef">
    <vt:lpwstr/>
  </property>
  <property fmtid="{D5CDD505-2E9C-101B-9397-08002B2CF9AE}" pid="33" name="FSC#COOELAK@1.1001:IncomingNumber">
    <vt:lpwstr/>
  </property>
  <property fmtid="{D5CDD505-2E9C-101B-9397-08002B2CF9AE}" pid="34" name="FSC#COOELAK@1.1001:IncomingSubject">
    <vt:lpwstr/>
  </property>
  <property fmtid="{D5CDD505-2E9C-101B-9397-08002B2CF9AE}" pid="35" name="FSC#COOELAK@1.1001:ProcessResponsible">
    <vt:lpwstr>Rubin Barbara, SECO </vt:lpwstr>
  </property>
  <property fmtid="{D5CDD505-2E9C-101B-9397-08002B2CF9AE}" pid="36" name="FSC#COOELAK@1.1001:ProcessResponsiblePhone">
    <vt:lpwstr>+41 58 466 34 93</vt:lpwstr>
  </property>
  <property fmtid="{D5CDD505-2E9C-101B-9397-08002B2CF9AE}" pid="37" name="FSC#COOELAK@1.1001:ProcessResponsibleMail">
    <vt:lpwstr>barbara.rubin@seco.admin.ch</vt:lpwstr>
  </property>
  <property fmtid="{D5CDD505-2E9C-101B-9397-08002B2CF9AE}" pid="38" name="FSC#COOELAK@1.1001:ProcessResponsibleFax">
    <vt:lpwstr>+41 58 463 18 94</vt:lpwstr>
  </property>
  <property fmtid="{D5CDD505-2E9C-101B-9397-08002B2CF9AE}" pid="39" name="FSC#COOELAK@1.1001:ApproverFirstName">
    <vt:lpwstr/>
  </property>
  <property fmtid="{D5CDD505-2E9C-101B-9397-08002B2CF9AE}" pid="40" name="FSC#COOELAK@1.1001:ApproverSurName">
    <vt:lpwstr/>
  </property>
  <property fmtid="{D5CDD505-2E9C-101B-9397-08002B2CF9AE}" pid="41" name="FSC#COOELAK@1.1001:ApproverTitle">
    <vt:lpwstr/>
  </property>
  <property fmtid="{D5CDD505-2E9C-101B-9397-08002B2CF9AE}" pid="42" name="FSC#COOELAK@1.1001:ExternalDate">
    <vt:lpwstr/>
  </property>
  <property fmtid="{D5CDD505-2E9C-101B-9397-08002B2CF9AE}" pid="43" name="FSC#COOELAK@1.1001:SettlementApprovedAt">
    <vt:lpwstr/>
  </property>
  <property fmtid="{D5CDD505-2E9C-101B-9397-08002B2CF9AE}" pid="44" name="FSC#COOELAK@1.1001:BaseNumber">
    <vt:lpwstr>633.1</vt:lpwstr>
  </property>
  <property fmtid="{D5CDD505-2E9C-101B-9397-08002B2CF9AE}" pid="45" name="FSC#ELAKGOV@1.1001:PersonalSubjGender">
    <vt:lpwstr/>
  </property>
  <property fmtid="{D5CDD505-2E9C-101B-9397-08002B2CF9AE}" pid="46" name="FSC#ELAKGOV@1.1001:PersonalSubjFirstName">
    <vt:lpwstr/>
  </property>
  <property fmtid="{D5CDD505-2E9C-101B-9397-08002B2CF9AE}" pid="47" name="FSC#ELAKGOV@1.1001:PersonalSubjSurName">
    <vt:lpwstr/>
  </property>
  <property fmtid="{D5CDD505-2E9C-101B-9397-08002B2CF9AE}" pid="48" name="FSC#ELAKGOV@1.1001:PersonalSubjSalutation">
    <vt:lpwstr/>
  </property>
  <property fmtid="{D5CDD505-2E9C-101B-9397-08002B2CF9AE}" pid="49" name="FSC#ELAKGOV@1.1001:PersonalSubjAddress">
    <vt:lpwstr/>
  </property>
  <property fmtid="{D5CDD505-2E9C-101B-9397-08002B2CF9AE}" pid="50" name="FSC#EVDCFG@15.1400:PositionNumber">
    <vt:lpwstr/>
  </property>
  <property fmtid="{D5CDD505-2E9C-101B-9397-08002B2CF9AE}" pid="51" name="FSC#EVDCFG@15.1400:Dossierref">
    <vt:lpwstr>633.1-00007</vt:lpwstr>
  </property>
  <property fmtid="{D5CDD505-2E9C-101B-9397-08002B2CF9AE}" pid="52" name="FSC#EVDCFG@15.1400:FileRespEmail">
    <vt:lpwstr/>
  </property>
  <property fmtid="{D5CDD505-2E9C-101B-9397-08002B2CF9AE}" pid="53" name="FSC#EVDCFG@15.1400:FileRespFax">
    <vt:lpwstr/>
  </property>
  <property fmtid="{D5CDD505-2E9C-101B-9397-08002B2CF9AE}" pid="54" name="FSC#EVDCFG@15.1400:FileRespHome">
    <vt:lpwstr/>
  </property>
  <property fmtid="{D5CDD505-2E9C-101B-9397-08002B2CF9AE}" pid="55" name="FSC#EVDCFG@15.1400:FileResponsible">
    <vt:lpwstr/>
  </property>
  <property fmtid="{D5CDD505-2E9C-101B-9397-08002B2CF9AE}" pid="56" name="FSC#EVDCFG@15.1400:FileRespOrg">
    <vt:lpwstr/>
  </property>
  <property fmtid="{D5CDD505-2E9C-101B-9397-08002B2CF9AE}" pid="57" name="FSC#EVDCFG@15.1400:FileRespOrgHome">
    <vt:lpwstr/>
  </property>
  <property fmtid="{D5CDD505-2E9C-101B-9397-08002B2CF9AE}" pid="58" name="FSC#EVDCFG@15.1400:FileRespOrgStreet">
    <vt:lpwstr/>
  </property>
  <property fmtid="{D5CDD505-2E9C-101B-9397-08002B2CF9AE}" pid="59" name="FSC#EVDCFG@15.1400:FileRespOrgZipCode">
    <vt:lpwstr/>
  </property>
  <property fmtid="{D5CDD505-2E9C-101B-9397-08002B2CF9AE}" pid="60" name="FSC#EVDCFG@15.1400:FileRespshortsign">
    <vt:lpwstr/>
  </property>
  <property fmtid="{D5CDD505-2E9C-101B-9397-08002B2CF9AE}" pid="61" name="FSC#EVDCFG@15.1400:FileRespStreet">
    <vt:lpwstr/>
  </property>
  <property fmtid="{D5CDD505-2E9C-101B-9397-08002B2CF9AE}" pid="62" name="FSC#EVDCFG@15.1400:FileRespTel">
    <vt:lpwstr/>
  </property>
  <property fmtid="{D5CDD505-2E9C-101B-9397-08002B2CF9AE}" pid="63" name="FSC#EVDCFG@15.1400:FileRespZipCode">
    <vt:lpwstr/>
  </property>
  <property fmtid="{D5CDD505-2E9C-101B-9397-08002B2CF9AE}" pid="64" name="FSC#EVDCFG@15.1400:OutAttachElectr">
    <vt:lpwstr/>
  </property>
  <property fmtid="{D5CDD505-2E9C-101B-9397-08002B2CF9AE}" pid="65" name="FSC#EVDCFG@15.1400:OutAttachPhysic">
    <vt:lpwstr/>
  </property>
  <property fmtid="{D5CDD505-2E9C-101B-9397-08002B2CF9AE}" pid="66" name="FSC#EVDCFG@15.1400:SignAcceptedDraft1">
    <vt:lpwstr/>
  </property>
  <property fmtid="{D5CDD505-2E9C-101B-9397-08002B2CF9AE}" pid="67" name="FSC#EVDCFG@15.1400:SignAcceptedDraft1FR">
    <vt:lpwstr/>
  </property>
  <property fmtid="{D5CDD505-2E9C-101B-9397-08002B2CF9AE}" pid="68" name="FSC#EVDCFG@15.1400:SignAcceptedDraft2">
    <vt:lpwstr/>
  </property>
  <property fmtid="{D5CDD505-2E9C-101B-9397-08002B2CF9AE}" pid="69" name="FSC#EVDCFG@15.1400:SignAcceptedDraft2FR">
    <vt:lpwstr/>
  </property>
  <property fmtid="{D5CDD505-2E9C-101B-9397-08002B2CF9AE}" pid="70" name="FSC#EVDCFG@15.1400:SignApproved1">
    <vt:lpwstr/>
  </property>
  <property fmtid="{D5CDD505-2E9C-101B-9397-08002B2CF9AE}" pid="71" name="FSC#EVDCFG@15.1400:SignApproved1FR">
    <vt:lpwstr/>
  </property>
  <property fmtid="{D5CDD505-2E9C-101B-9397-08002B2CF9AE}" pid="72" name="FSC#EVDCFG@15.1400:SignApproved2">
    <vt:lpwstr/>
  </property>
  <property fmtid="{D5CDD505-2E9C-101B-9397-08002B2CF9AE}" pid="73" name="FSC#EVDCFG@15.1400:SignApproved2FR">
    <vt:lpwstr/>
  </property>
  <property fmtid="{D5CDD505-2E9C-101B-9397-08002B2CF9AE}" pid="74" name="FSC#EVDCFG@15.1400:SubDossierBarCode">
    <vt:lpwstr/>
  </property>
  <property fmtid="{D5CDD505-2E9C-101B-9397-08002B2CF9AE}" pid="75" name="FSC#EVDCFG@15.1400:Subject">
    <vt:lpwstr/>
  </property>
  <property fmtid="{D5CDD505-2E9C-101B-9397-08002B2CF9AE}" pid="76" name="FSC#EVDCFG@15.1400:Title">
    <vt:lpwstr>Notfall-Handbuch_V092019</vt:lpwstr>
  </property>
  <property fmtid="{D5CDD505-2E9C-101B-9397-08002B2CF9AE}" pid="77" name="FSC#EVDCFG@15.1400:UserFunction">
    <vt:lpwstr/>
  </property>
  <property fmtid="{D5CDD505-2E9C-101B-9397-08002B2CF9AE}" pid="78" name="FSC#EVDCFG@15.1400:SalutationEnglish">
    <vt:lpwstr>Working Conditions_x000d_
Interdisciplinary Activities &amp; Projects</vt:lpwstr>
  </property>
  <property fmtid="{D5CDD505-2E9C-101B-9397-08002B2CF9AE}" pid="79" name="FSC#EVDCFG@15.1400:SalutationFrench">
    <vt:lpwstr>Conditions de travail_x000d_
Activités intersectorielles et projets</vt:lpwstr>
  </property>
  <property fmtid="{D5CDD505-2E9C-101B-9397-08002B2CF9AE}" pid="80" name="FSC#EVDCFG@15.1400:SalutationGerman">
    <vt:lpwstr>Arbeitsbedingungen_x000d_
Querschnittsaufgaben und Projekte</vt:lpwstr>
  </property>
  <property fmtid="{D5CDD505-2E9C-101B-9397-08002B2CF9AE}" pid="81" name="FSC#EVDCFG@15.1400:SalutationItalian">
    <vt:lpwstr>Condizioni di lavoro_x000d_
Attività intersettoriali e progetti</vt:lpwstr>
  </property>
  <property fmtid="{D5CDD505-2E9C-101B-9397-08002B2CF9AE}" pid="82" name="FSC#EVDCFG@15.1400:SalutationEnglishUser">
    <vt:lpwstr/>
  </property>
  <property fmtid="{D5CDD505-2E9C-101B-9397-08002B2CF9AE}" pid="83" name="FSC#EVDCFG@15.1400:SalutationFrenchUser">
    <vt:lpwstr/>
  </property>
  <property fmtid="{D5CDD505-2E9C-101B-9397-08002B2CF9AE}" pid="84" name="FSC#EVDCFG@15.1400:SalutationGermanUser">
    <vt:lpwstr/>
  </property>
  <property fmtid="{D5CDD505-2E9C-101B-9397-08002B2CF9AE}" pid="85" name="FSC#EVDCFG@15.1400:SalutationItalianUser">
    <vt:lpwstr/>
  </property>
  <property fmtid="{D5CDD505-2E9C-101B-9397-08002B2CF9AE}" pid="86" name="FSC#EVDCFG@15.1400:ActualVersionNumber">
    <vt:lpwstr>4</vt:lpwstr>
  </property>
  <property fmtid="{D5CDD505-2E9C-101B-9397-08002B2CF9AE}" pid="87" name="FSC#EVDCFG@15.1400:ActualVersionCreatedAt">
    <vt:lpwstr>2019-09-03T09:29:54</vt:lpwstr>
  </property>
  <property fmtid="{D5CDD505-2E9C-101B-9397-08002B2CF9AE}" pid="88" name="FSC#EVDCFG@15.1400:ResponsibleBureau_DE">
    <vt:lpwstr>Staatssekretariat für Wirtschaft SECO</vt:lpwstr>
  </property>
  <property fmtid="{D5CDD505-2E9C-101B-9397-08002B2CF9AE}" pid="89" name="FSC#EVDCFG@15.1400:ResponsibleBureau_EN">
    <vt:lpwstr>State Secretariat for Economic Affairs SECO</vt:lpwstr>
  </property>
  <property fmtid="{D5CDD505-2E9C-101B-9397-08002B2CF9AE}" pid="90" name="FSC#EVDCFG@15.1400:ResponsibleBureau_FR">
    <vt:lpwstr>Secrétariat d'Etat à l'économie SECO</vt:lpwstr>
  </property>
  <property fmtid="{D5CDD505-2E9C-101B-9397-08002B2CF9AE}" pid="91" name="FSC#EVDCFG@15.1400:ResponsibleBureau_IT">
    <vt:lpwstr>Segreteria di Stato dell’economia SECO</vt:lpwstr>
  </property>
  <property fmtid="{D5CDD505-2E9C-101B-9397-08002B2CF9AE}" pid="92" name="FSC#EVDCFG@15.1400:UserInChargeUserTitle">
    <vt:lpwstr/>
  </property>
  <property fmtid="{D5CDD505-2E9C-101B-9397-08002B2CF9AE}" pid="93" name="FSC#EVDCFG@15.1400:UserInChargeUserName">
    <vt:lpwstr/>
  </property>
  <property fmtid="{D5CDD505-2E9C-101B-9397-08002B2CF9AE}" pid="94" name="FSC#EVDCFG@15.1400:UserInChargeUserFirstname">
    <vt:lpwstr/>
  </property>
  <property fmtid="{D5CDD505-2E9C-101B-9397-08002B2CF9AE}" pid="95" name="FSC#EVDCFG@15.1400:UserInChargeUserEnvSalutationDE">
    <vt:lpwstr/>
  </property>
  <property fmtid="{D5CDD505-2E9C-101B-9397-08002B2CF9AE}" pid="96" name="FSC#EVDCFG@15.1400:UserInChargeUserEnvSalutationEN">
    <vt:lpwstr/>
  </property>
  <property fmtid="{D5CDD505-2E9C-101B-9397-08002B2CF9AE}" pid="97" name="FSC#EVDCFG@15.1400:UserInChargeUserEnvSalutationFR">
    <vt:lpwstr/>
  </property>
  <property fmtid="{D5CDD505-2E9C-101B-9397-08002B2CF9AE}" pid="98" name="FSC#EVDCFG@15.1400:UserInChargeUserEnvSalutationIT">
    <vt:lpwstr/>
  </property>
  <property fmtid="{D5CDD505-2E9C-101B-9397-08002B2CF9AE}" pid="99" name="FSC#EVDCFG@15.1400:FilerespUserPersonTitle">
    <vt:lpwstr/>
  </property>
  <property fmtid="{D5CDD505-2E9C-101B-9397-08002B2CF9AE}" pid="100" name="FSC#EVDCFG@15.1400:Address">
    <vt:lpwstr/>
  </property>
  <property fmtid="{D5CDD505-2E9C-101B-9397-08002B2CF9AE}" pid="101" name="FSC#EVDCFG@15.1400:UserInCharge">
    <vt:lpwstr/>
  </property>
  <property fmtid="{D5CDD505-2E9C-101B-9397-08002B2CF9AE}" pid="102" name="FSC#EVDCFG@15.1400:FileRespOrgShortname">
    <vt:lpwstr>ABQP / SECO</vt:lpwstr>
  </property>
  <property fmtid="{D5CDD505-2E9C-101B-9397-08002B2CF9AE}" pid="103" name="FSC#EVDCFG@15.1400:ResponsibleEditorFirstname">
    <vt:lpwstr/>
  </property>
  <property fmtid="{D5CDD505-2E9C-101B-9397-08002B2CF9AE}" pid="104" name="FSC#EVDCFG@15.1400:ResponsibleEditorSurname">
    <vt:lpwstr/>
  </property>
  <property fmtid="{D5CDD505-2E9C-101B-9397-08002B2CF9AE}" pid="105" name="FSC#EVDCFG@15.1400:GroupTitle">
    <vt:lpwstr>Querschnittsaufgaben und Projekte</vt:lpwstr>
  </property>
  <property fmtid="{D5CDD505-2E9C-101B-9397-08002B2CF9AE}" pid="106" name="FSC#COOELAK@1.1001:CurrentUserRolePos">
    <vt:lpwstr>Sachbearbeiter/in</vt:lpwstr>
  </property>
  <property fmtid="{D5CDD505-2E9C-101B-9397-08002B2CF9AE}" pid="107" name="FSC#COOELAK@1.1001:CurrentUserEmail">
    <vt:lpwstr>alain.vuissoz@seco.admin.ch</vt:lpwstr>
  </property>
  <property fmtid="{D5CDD505-2E9C-101B-9397-08002B2CF9AE}" pid="108" name="FSC#ATSTATECFG@1.1001:Office">
    <vt:lpwstr/>
  </property>
  <property fmtid="{D5CDD505-2E9C-101B-9397-08002B2CF9AE}" pid="109" name="FSC#ATSTATECFG@1.1001:Agent">
    <vt:lpwstr/>
  </property>
  <property fmtid="{D5CDD505-2E9C-101B-9397-08002B2CF9AE}" pid="110" name="FSC#ATSTATECFG@1.1001:AgentPhone">
    <vt:lpwstr/>
  </property>
  <property fmtid="{D5CDD505-2E9C-101B-9397-08002B2CF9AE}" pid="111" name="FSC#ATSTATECFG@1.1001:DepartmentFax">
    <vt:lpwstr/>
  </property>
  <property fmtid="{D5CDD505-2E9C-101B-9397-08002B2CF9AE}" pid="112" name="FSC#ATSTATECFG@1.1001:DepartmentEmail">
    <vt:lpwstr/>
  </property>
  <property fmtid="{D5CDD505-2E9C-101B-9397-08002B2CF9AE}" pid="113" name="FSC#ATSTATECFG@1.1001:SubfileDate">
    <vt:lpwstr/>
  </property>
  <property fmtid="{D5CDD505-2E9C-101B-9397-08002B2CF9AE}" pid="114" name="FSC#ATSTATECFG@1.1001:SubfileSubject">
    <vt:lpwstr>Notfall-Handbuch d</vt:lpwstr>
  </property>
  <property fmtid="{D5CDD505-2E9C-101B-9397-08002B2CF9AE}" pid="115" name="FSC#ATSTATECFG@1.1001:DepartmentZipCode">
    <vt:lpwstr/>
  </property>
  <property fmtid="{D5CDD505-2E9C-101B-9397-08002B2CF9AE}" pid="116" name="FSC#ATSTATECFG@1.1001:DepartmentCountry">
    <vt:lpwstr/>
  </property>
  <property fmtid="{D5CDD505-2E9C-101B-9397-08002B2CF9AE}" pid="117" name="FSC#ATSTATECFG@1.1001:DepartmentCity">
    <vt:lpwstr/>
  </property>
  <property fmtid="{D5CDD505-2E9C-101B-9397-08002B2CF9AE}" pid="118" name="FSC#ATSTATECFG@1.1001:DepartmentStreet">
    <vt:lpwstr/>
  </property>
  <property fmtid="{D5CDD505-2E9C-101B-9397-08002B2CF9AE}" pid="119" name="FSC#ATSTATECFG@1.1001:DepartmentDVR">
    <vt:lpwstr/>
  </property>
  <property fmtid="{D5CDD505-2E9C-101B-9397-08002B2CF9AE}" pid="120" name="FSC#ATSTATECFG@1.1001:DepartmentUID">
    <vt:lpwstr/>
  </property>
  <property fmtid="{D5CDD505-2E9C-101B-9397-08002B2CF9AE}" pid="121" name="FSC#ATSTATECFG@1.1001:SubfileReference">
    <vt:lpwstr>633.1-00007/00002</vt:lpwstr>
  </property>
  <property fmtid="{D5CDD505-2E9C-101B-9397-08002B2CF9AE}" pid="122" name="FSC#ATSTATECFG@1.1001:Clause">
    <vt:lpwstr/>
  </property>
  <property fmtid="{D5CDD505-2E9C-101B-9397-08002B2CF9AE}" pid="123" name="FSC#ATSTATECFG@1.1001:ApprovedSignature">
    <vt:lpwstr/>
  </property>
  <property fmtid="{D5CDD505-2E9C-101B-9397-08002B2CF9AE}" pid="124" name="FSC#ATSTATECFG@1.1001:BankAccount">
    <vt:lpwstr/>
  </property>
  <property fmtid="{D5CDD505-2E9C-101B-9397-08002B2CF9AE}" pid="125" name="FSC#ATSTATECFG@1.1001:BankAccountOwner">
    <vt:lpwstr/>
  </property>
  <property fmtid="{D5CDD505-2E9C-101B-9397-08002B2CF9AE}" pid="126" name="FSC#ATSTATECFG@1.1001:BankInstitute">
    <vt:lpwstr/>
  </property>
  <property fmtid="{D5CDD505-2E9C-101B-9397-08002B2CF9AE}" pid="127" name="FSC#ATSTATECFG@1.1001:BankAccountID">
    <vt:lpwstr/>
  </property>
  <property fmtid="{D5CDD505-2E9C-101B-9397-08002B2CF9AE}" pid="128" name="FSC#ATSTATECFG@1.1001:BankAccountIBAN">
    <vt:lpwstr/>
  </property>
  <property fmtid="{D5CDD505-2E9C-101B-9397-08002B2CF9AE}" pid="129" name="FSC#ATSTATECFG@1.1001:BankAccountBIC">
    <vt:lpwstr/>
  </property>
  <property fmtid="{D5CDD505-2E9C-101B-9397-08002B2CF9AE}" pid="130" name="FSC#ATSTATECFG@1.1001:BankName">
    <vt:lpwstr/>
  </property>
  <property fmtid="{D5CDD505-2E9C-101B-9397-08002B2CF9AE}" pid="131" name="FSC#FSCFOLIO@1.1001:docpropproject">
    <vt:lpwstr/>
  </property>
</Properties>
</file>